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E6C" w:rsidRDefault="002602B5" w:rsidP="00D86E6C">
      <w:pPr>
        <w:pStyle w:val="Kop1"/>
      </w:pPr>
      <w:r>
        <w:t>Bijlage 2</w:t>
      </w:r>
      <w:r w:rsidR="00D86E6C">
        <w:t xml:space="preserve">, handleiding </w:t>
      </w:r>
      <w:r>
        <w:t>Teletop</w:t>
      </w:r>
    </w:p>
    <w:p w:rsidR="00D86E6C" w:rsidRDefault="00D86E6C" w:rsidP="00D86E6C"/>
    <w:p w:rsidR="002602B5" w:rsidRPr="002602B5" w:rsidRDefault="002602B5" w:rsidP="00AB4431">
      <w:pPr>
        <w:pStyle w:val="Geenafstand"/>
        <w:numPr>
          <w:ilvl w:val="0"/>
          <w:numId w:val="1"/>
        </w:numPr>
      </w:pPr>
      <w:r w:rsidRPr="002602B5">
        <w:t>Inloggen op Teletop</w:t>
      </w:r>
    </w:p>
    <w:p w:rsidR="002602B5" w:rsidRPr="002602B5" w:rsidRDefault="002602B5" w:rsidP="00AB4431">
      <w:pPr>
        <w:pStyle w:val="Geenafstand"/>
        <w:numPr>
          <w:ilvl w:val="0"/>
          <w:numId w:val="1"/>
        </w:numPr>
      </w:pPr>
      <w:r w:rsidRPr="002602B5">
        <w:t>Vaksites</w:t>
      </w:r>
    </w:p>
    <w:p w:rsidR="002602B5" w:rsidRDefault="002602B5" w:rsidP="00AB4431">
      <w:pPr>
        <w:pStyle w:val="Geenafstand"/>
        <w:numPr>
          <w:ilvl w:val="0"/>
          <w:numId w:val="1"/>
        </w:numPr>
      </w:pPr>
      <w:r w:rsidRPr="002602B5">
        <w:t>Deelnemers toevoegen aan je vaksite</w:t>
      </w:r>
    </w:p>
    <w:p w:rsidR="002D29F0" w:rsidRPr="000113CD" w:rsidRDefault="002D29F0" w:rsidP="00AB4431">
      <w:pPr>
        <w:pStyle w:val="Geenafstand"/>
        <w:numPr>
          <w:ilvl w:val="0"/>
          <w:numId w:val="1"/>
        </w:numPr>
      </w:pPr>
      <w:r w:rsidRPr="000113CD">
        <w:t>Aanpassen van het menu</w:t>
      </w:r>
    </w:p>
    <w:p w:rsidR="002602B5" w:rsidRPr="002602B5" w:rsidRDefault="002602B5" w:rsidP="00AB4431">
      <w:pPr>
        <w:pStyle w:val="Geenafstand"/>
        <w:numPr>
          <w:ilvl w:val="0"/>
          <w:numId w:val="1"/>
        </w:numPr>
      </w:pPr>
      <w:r w:rsidRPr="002602B5">
        <w:t xml:space="preserve">Leermiddelen </w:t>
      </w:r>
    </w:p>
    <w:p w:rsidR="002602B5" w:rsidRPr="002602B5" w:rsidRDefault="002602B5" w:rsidP="00AB4431">
      <w:pPr>
        <w:pStyle w:val="Geenafstand"/>
        <w:numPr>
          <w:ilvl w:val="0"/>
          <w:numId w:val="1"/>
        </w:numPr>
      </w:pPr>
      <w:r w:rsidRPr="002602B5">
        <w:t>Nieuws</w:t>
      </w:r>
    </w:p>
    <w:p w:rsidR="002602B5" w:rsidRPr="002602B5" w:rsidRDefault="002602B5" w:rsidP="00AB4431">
      <w:pPr>
        <w:pStyle w:val="Geenafstand"/>
        <w:numPr>
          <w:ilvl w:val="0"/>
          <w:numId w:val="1"/>
        </w:numPr>
      </w:pPr>
      <w:r w:rsidRPr="002602B5">
        <w:t>Studiewijzer</w:t>
      </w:r>
    </w:p>
    <w:p w:rsidR="002602B5" w:rsidRPr="000113CD" w:rsidRDefault="002602B5" w:rsidP="00AB4431">
      <w:pPr>
        <w:pStyle w:val="Geenafstand"/>
        <w:numPr>
          <w:ilvl w:val="0"/>
          <w:numId w:val="1"/>
        </w:numPr>
      </w:pPr>
      <w:r w:rsidRPr="002602B5">
        <w:t>Enquêtes</w:t>
      </w:r>
    </w:p>
    <w:p w:rsidR="007A4D91" w:rsidRPr="000113CD" w:rsidRDefault="007A4D91" w:rsidP="00AB4431">
      <w:pPr>
        <w:pStyle w:val="Geenafstand"/>
        <w:numPr>
          <w:ilvl w:val="0"/>
          <w:numId w:val="1"/>
        </w:numPr>
      </w:pPr>
      <w:r w:rsidRPr="000113CD">
        <w:t xml:space="preserve">Gebruik van videobeelden bij enquêtes </w:t>
      </w:r>
    </w:p>
    <w:p w:rsidR="005A65B7" w:rsidRPr="000113CD" w:rsidRDefault="005A65B7" w:rsidP="00AB4431">
      <w:pPr>
        <w:pStyle w:val="Geenafstand"/>
        <w:numPr>
          <w:ilvl w:val="0"/>
          <w:numId w:val="1"/>
        </w:numPr>
      </w:pPr>
      <w:r w:rsidRPr="000113CD">
        <w:t>Resultaten van de Enquête</w:t>
      </w:r>
    </w:p>
    <w:p w:rsidR="002602B5" w:rsidRPr="002602B5" w:rsidRDefault="002602B5" w:rsidP="00AB4431">
      <w:pPr>
        <w:pStyle w:val="Geenafstand"/>
        <w:numPr>
          <w:ilvl w:val="0"/>
          <w:numId w:val="1"/>
        </w:numPr>
      </w:pPr>
      <w:r w:rsidRPr="002602B5">
        <w:t>Inhoud delen</w:t>
      </w:r>
    </w:p>
    <w:p w:rsidR="003F6104" w:rsidRPr="003F6104" w:rsidRDefault="003F6104" w:rsidP="003F6104">
      <w:pPr>
        <w:pStyle w:val="Geenafstand"/>
      </w:pPr>
    </w:p>
    <w:p w:rsidR="003F6104" w:rsidRDefault="003F6104" w:rsidP="002602B5"/>
    <w:p w:rsidR="002602B5" w:rsidRPr="002602B5" w:rsidRDefault="002602B5" w:rsidP="002602B5">
      <w:pPr>
        <w:pStyle w:val="Kop3"/>
      </w:pPr>
      <w:r>
        <w:t xml:space="preserve">A. </w:t>
      </w:r>
      <w:r w:rsidRPr="002602B5">
        <w:t>Inloggen op Teletop</w:t>
      </w:r>
    </w:p>
    <w:p w:rsidR="002602B5" w:rsidRPr="002602B5" w:rsidRDefault="002602B5" w:rsidP="00AB4431">
      <w:pPr>
        <w:pStyle w:val="Lijstalinea"/>
        <w:numPr>
          <w:ilvl w:val="0"/>
          <w:numId w:val="2"/>
        </w:numPr>
      </w:pPr>
      <w:r w:rsidRPr="002602B5">
        <w:t>Log in met jouw gebruikersnaam en je wachtwoord</w:t>
      </w:r>
      <w:r w:rsidR="004A34F7">
        <w:t>.</w:t>
      </w:r>
    </w:p>
    <w:p w:rsidR="002602B5" w:rsidRPr="002602B5" w:rsidRDefault="002602B5" w:rsidP="002602B5">
      <w:r w:rsidRPr="002602B5">
        <w:rPr>
          <w:noProof/>
        </w:rPr>
        <w:drawing>
          <wp:anchor distT="0" distB="0" distL="114300" distR="114300" simplePos="0" relativeHeight="251645952" behindDoc="0" locked="0" layoutInCell="1" allowOverlap="1">
            <wp:simplePos x="0" y="0"/>
            <wp:positionH relativeFrom="column">
              <wp:posOffset>546100</wp:posOffset>
            </wp:positionH>
            <wp:positionV relativeFrom="paragraph">
              <wp:posOffset>31750</wp:posOffset>
            </wp:positionV>
            <wp:extent cx="4385310" cy="3445510"/>
            <wp:effectExtent l="19050" t="0" r="0" b="0"/>
            <wp:wrapSquare wrapText="bothSides"/>
            <wp:docPr id="5" name="Afbeelding 4" desc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jpg"/>
                    <pic:cNvPicPr/>
                  </pic:nvPicPr>
                  <pic:blipFill>
                    <a:blip r:embed="rId9" cstate="print"/>
                    <a:stretch>
                      <a:fillRect/>
                    </a:stretch>
                  </pic:blipFill>
                  <pic:spPr>
                    <a:xfrm>
                      <a:off x="0" y="0"/>
                      <a:ext cx="4385310" cy="3445510"/>
                    </a:xfrm>
                    <a:prstGeom prst="rect">
                      <a:avLst/>
                    </a:prstGeom>
                  </pic:spPr>
                </pic:pic>
              </a:graphicData>
            </a:graphic>
          </wp:anchor>
        </w:drawing>
      </w:r>
    </w:p>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Default="002602B5">
      <w:pPr>
        <w:rPr>
          <w:rFonts w:asciiTheme="majorHAnsi" w:eastAsiaTheme="majorEastAsia" w:hAnsiTheme="majorHAnsi" w:cstheme="majorBidi"/>
          <w:b/>
          <w:bCs/>
          <w:color w:val="4F81BD" w:themeColor="accent1"/>
        </w:rPr>
      </w:pPr>
      <w:r>
        <w:br w:type="page"/>
      </w:r>
    </w:p>
    <w:p w:rsidR="002602B5" w:rsidRPr="002602B5" w:rsidRDefault="002602B5" w:rsidP="002602B5">
      <w:pPr>
        <w:pStyle w:val="Kop3"/>
      </w:pPr>
      <w:r w:rsidRPr="002602B5">
        <w:rPr>
          <w:noProof/>
        </w:rPr>
        <w:lastRenderedPageBreak/>
        <w:drawing>
          <wp:anchor distT="0" distB="0" distL="114300" distR="114300" simplePos="0" relativeHeight="251648000" behindDoc="0" locked="0" layoutInCell="1" allowOverlap="1">
            <wp:simplePos x="0" y="0"/>
            <wp:positionH relativeFrom="column">
              <wp:posOffset>3801110</wp:posOffset>
            </wp:positionH>
            <wp:positionV relativeFrom="paragraph">
              <wp:posOffset>-244475</wp:posOffset>
            </wp:positionV>
            <wp:extent cx="1965325" cy="4727575"/>
            <wp:effectExtent l="0" t="0" r="0" b="0"/>
            <wp:wrapSquare wrapText="bothSides"/>
            <wp:docPr id="6" name="Afbeelding 5"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0" cstate="print"/>
                    <a:stretch>
                      <a:fillRect/>
                    </a:stretch>
                  </pic:blipFill>
                  <pic:spPr>
                    <a:xfrm>
                      <a:off x="0" y="0"/>
                      <a:ext cx="1965325" cy="4727575"/>
                    </a:xfrm>
                    <a:prstGeom prst="rect">
                      <a:avLst/>
                    </a:prstGeom>
                  </pic:spPr>
                </pic:pic>
              </a:graphicData>
            </a:graphic>
          </wp:anchor>
        </w:drawing>
      </w:r>
      <w:r w:rsidRPr="002602B5">
        <w:t xml:space="preserve">B. Vaksites </w:t>
      </w:r>
    </w:p>
    <w:p w:rsidR="002602B5" w:rsidRPr="002602B5" w:rsidRDefault="002602B5" w:rsidP="002602B5">
      <w:r w:rsidRPr="002602B5">
        <w:t xml:space="preserve">Als docent heb je per klas een eigen vaksite. Deze vaksite is georganiseerd op klas of cluster. In de vaksite kun je communiceren met de leerlingen uit de betreffende klas. Het is mogelijk e-mails te versturen, lesmateriaal, enquêtes, digitale toetsen, studiewijzers en meer toe te voegen. </w:t>
      </w:r>
    </w:p>
    <w:p w:rsidR="002602B5" w:rsidRDefault="002602B5" w:rsidP="00AB4431">
      <w:pPr>
        <w:pStyle w:val="Lijstalinea"/>
        <w:numPr>
          <w:ilvl w:val="0"/>
          <w:numId w:val="3"/>
        </w:numPr>
      </w:pPr>
      <w:r w:rsidRPr="002602B5">
        <w:t>Je komt in de vaksite van een klas door rechtsboven in het scherm op de knop “Ga naar” te klikken.</w:t>
      </w:r>
    </w:p>
    <w:p w:rsidR="002602B5" w:rsidRPr="002602B5" w:rsidRDefault="002602B5" w:rsidP="00AB4431">
      <w:pPr>
        <w:pStyle w:val="Lijstalinea"/>
        <w:numPr>
          <w:ilvl w:val="0"/>
          <w:numId w:val="3"/>
        </w:numPr>
      </w:pPr>
      <w:r w:rsidRPr="002602B5">
        <w:t xml:space="preserve">Vervolgens kies je de klas; In het voorbeeld hiernaast wordt er gekozen voor een eerste klas: BG1C bij het het vak LO. </w:t>
      </w:r>
    </w:p>
    <w:p w:rsidR="002602B5" w:rsidRDefault="002602B5" w:rsidP="002602B5"/>
    <w:p w:rsidR="002602B5" w:rsidRDefault="002602B5" w:rsidP="002602B5"/>
    <w:p w:rsidR="002602B5" w:rsidRPr="002602B5" w:rsidRDefault="002602B5" w:rsidP="002602B5"/>
    <w:p w:rsidR="002602B5" w:rsidRDefault="002602B5" w:rsidP="002602B5">
      <w:pPr>
        <w:rPr>
          <w:b/>
        </w:rPr>
      </w:pPr>
    </w:p>
    <w:p w:rsidR="002602B5" w:rsidRDefault="002602B5" w:rsidP="002602B5">
      <w:pPr>
        <w:rPr>
          <w:b/>
        </w:rPr>
      </w:pPr>
    </w:p>
    <w:p w:rsidR="002602B5" w:rsidRDefault="002602B5" w:rsidP="002602B5">
      <w:pPr>
        <w:rPr>
          <w:b/>
        </w:rPr>
      </w:pPr>
    </w:p>
    <w:p w:rsidR="007A4D91" w:rsidRDefault="007A4D91">
      <w:pPr>
        <w:rPr>
          <w:b/>
        </w:rPr>
      </w:pPr>
      <w:r>
        <w:rPr>
          <w:b/>
        </w:rPr>
        <w:br w:type="page"/>
      </w:r>
    </w:p>
    <w:p w:rsidR="002602B5" w:rsidRDefault="002602B5" w:rsidP="002602B5">
      <w:pPr>
        <w:rPr>
          <w:b/>
        </w:rPr>
      </w:pPr>
    </w:p>
    <w:p w:rsidR="002602B5" w:rsidRPr="002602B5" w:rsidRDefault="002602B5" w:rsidP="002602B5">
      <w:pPr>
        <w:pStyle w:val="Kop3"/>
      </w:pPr>
      <w:r>
        <w:t xml:space="preserve">C. </w:t>
      </w:r>
      <w:r w:rsidRPr="002602B5">
        <w:t>Deelnemers toevoegen aan je vaksite</w:t>
      </w:r>
    </w:p>
    <w:p w:rsidR="002602B5" w:rsidRPr="002602B5" w:rsidRDefault="002602B5" w:rsidP="002602B5">
      <w:r w:rsidRPr="002602B5">
        <w:t xml:space="preserve">Docenten van een vaksite kunnen hun eigen deelnemers beheren. Standaard bevat een vaksite geen leerlingen. Je moet deze leerlingen zelf toevoegen. Je kunt een hele klas tegelijk toevoegen, maar ook een cluster of een individuele leerling. </w:t>
      </w:r>
    </w:p>
    <w:p w:rsidR="002602B5" w:rsidRPr="002602B5" w:rsidRDefault="002602B5" w:rsidP="00AB4431">
      <w:pPr>
        <w:pStyle w:val="Lijstalinea"/>
        <w:numPr>
          <w:ilvl w:val="0"/>
          <w:numId w:val="4"/>
        </w:numPr>
      </w:pPr>
      <w:r w:rsidRPr="002602B5">
        <w:rPr>
          <w:b/>
          <w:noProof/>
        </w:rPr>
        <w:drawing>
          <wp:anchor distT="0" distB="0" distL="114300" distR="114300" simplePos="0" relativeHeight="251659264" behindDoc="1" locked="0" layoutInCell="1" allowOverlap="1">
            <wp:simplePos x="0" y="0"/>
            <wp:positionH relativeFrom="column">
              <wp:posOffset>-478790</wp:posOffset>
            </wp:positionH>
            <wp:positionV relativeFrom="paragraph">
              <wp:posOffset>478155</wp:posOffset>
            </wp:positionV>
            <wp:extent cx="6760210" cy="2530475"/>
            <wp:effectExtent l="0" t="0" r="2540" b="3175"/>
            <wp:wrapTight wrapText="bothSides">
              <wp:wrapPolygon edited="0">
                <wp:start x="0" y="0"/>
                <wp:lineTo x="0" y="21464"/>
                <wp:lineTo x="21547" y="21464"/>
                <wp:lineTo x="21547" y="0"/>
                <wp:lineTo x="0" y="0"/>
              </wp:wrapPolygon>
            </wp:wrapTight>
            <wp:docPr id="7" name="Afbeelding 6" desc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jpg"/>
                    <pic:cNvPicPr/>
                  </pic:nvPicPr>
                  <pic:blipFill>
                    <a:blip r:embed="rId11" cstate="screen">
                      <a:extLst>
                        <a:ext uri="{28A0092B-C50C-407E-A947-70E740481C1C}">
                          <a14:useLocalDpi xmlns:a14="http://schemas.microsoft.com/office/drawing/2010/main"/>
                        </a:ext>
                      </a:extLst>
                    </a:blip>
                    <a:stretch>
                      <a:fillRect/>
                    </a:stretch>
                  </pic:blipFill>
                  <pic:spPr>
                    <a:xfrm>
                      <a:off x="0" y="0"/>
                      <a:ext cx="6760210" cy="2530475"/>
                    </a:xfrm>
                    <a:prstGeom prst="rect">
                      <a:avLst/>
                    </a:prstGeom>
                  </pic:spPr>
                </pic:pic>
              </a:graphicData>
            </a:graphic>
          </wp:anchor>
        </w:drawing>
      </w:r>
      <w:r w:rsidRPr="002602B5">
        <w:t>Wanneer je op het startscherm van de vaksite bent zie je links een menu staan. Druk op de knop “Deelnemers” om de leerlingen aan de vaksite toe te voegen.</w:t>
      </w:r>
      <w:r w:rsidRPr="002602B5">
        <w:rPr>
          <w:b/>
        </w:rPr>
        <w:t xml:space="preserve"> </w:t>
      </w:r>
    </w:p>
    <w:p w:rsidR="002602B5" w:rsidRDefault="002602B5" w:rsidP="002602B5"/>
    <w:p w:rsidR="00B762EF" w:rsidRDefault="00B762EF" w:rsidP="00AB4431">
      <w:pPr>
        <w:pStyle w:val="Lijstalinea"/>
        <w:numPr>
          <w:ilvl w:val="0"/>
          <w:numId w:val="4"/>
        </w:numPr>
      </w:pPr>
      <w:r>
        <w:t xml:space="preserve">Kies: Deelnemers beheren. </w:t>
      </w:r>
    </w:p>
    <w:p w:rsidR="00B762EF" w:rsidRDefault="00B762EF" w:rsidP="00AB4431">
      <w:pPr>
        <w:pStyle w:val="Lijstalinea"/>
        <w:numPr>
          <w:ilvl w:val="0"/>
          <w:numId w:val="4"/>
        </w:numPr>
      </w:pPr>
      <w:r>
        <w:t xml:space="preserve">Kies: Selecteer leerlingen. </w:t>
      </w:r>
    </w:p>
    <w:p w:rsidR="00B762EF" w:rsidRDefault="002602B5" w:rsidP="00AB4431">
      <w:pPr>
        <w:pStyle w:val="Lijstalinea"/>
        <w:numPr>
          <w:ilvl w:val="0"/>
          <w:numId w:val="4"/>
        </w:numPr>
      </w:pPr>
      <w:r w:rsidRPr="002602B5">
        <w:t>In het volgende schermpje kun je zoeken</w:t>
      </w:r>
      <w:r w:rsidR="00B762EF">
        <w:t xml:space="preserve"> op naam, klas, cluster etc.</w:t>
      </w:r>
    </w:p>
    <w:p w:rsidR="00B762EF" w:rsidRDefault="00B762EF" w:rsidP="00AB4431">
      <w:pPr>
        <w:pStyle w:val="Lijstalinea"/>
        <w:numPr>
          <w:ilvl w:val="0"/>
          <w:numId w:val="4"/>
        </w:numPr>
      </w:pPr>
      <w:r>
        <w:t>Kies Zoeken.</w:t>
      </w:r>
    </w:p>
    <w:p w:rsidR="00B762EF" w:rsidRDefault="002602B5" w:rsidP="00AB4431">
      <w:pPr>
        <w:pStyle w:val="Lijstalinea"/>
        <w:numPr>
          <w:ilvl w:val="0"/>
          <w:numId w:val="4"/>
        </w:numPr>
      </w:pPr>
      <w:r w:rsidRPr="002602B5">
        <w:t xml:space="preserve">Selecteer in het linker scherm de juiste </w:t>
      </w:r>
      <w:r w:rsidR="00B762EF">
        <w:t>leerlingen.</w:t>
      </w:r>
    </w:p>
    <w:p w:rsidR="00B762EF" w:rsidRDefault="002602B5" w:rsidP="00AB4431">
      <w:pPr>
        <w:pStyle w:val="Lijstalinea"/>
        <w:numPr>
          <w:ilvl w:val="0"/>
          <w:numId w:val="4"/>
        </w:numPr>
      </w:pPr>
      <w:r w:rsidRPr="002602B5">
        <w:t>Kies To</w:t>
      </w:r>
      <w:r w:rsidR="00B762EF">
        <w:t>evoegen, of Allen toevoegen.</w:t>
      </w:r>
    </w:p>
    <w:p w:rsidR="00B762EF" w:rsidRDefault="00B762EF" w:rsidP="00AB4431">
      <w:pPr>
        <w:pStyle w:val="Lijstalinea"/>
        <w:numPr>
          <w:ilvl w:val="0"/>
          <w:numId w:val="4"/>
        </w:numPr>
      </w:pPr>
      <w:r>
        <w:t>Kies OK.</w:t>
      </w:r>
    </w:p>
    <w:p w:rsidR="002602B5" w:rsidRPr="002602B5" w:rsidRDefault="002602B5" w:rsidP="00AB4431">
      <w:pPr>
        <w:pStyle w:val="Lijstalinea"/>
        <w:numPr>
          <w:ilvl w:val="0"/>
          <w:numId w:val="4"/>
        </w:numPr>
      </w:pPr>
      <w:r w:rsidRPr="002602B5">
        <w:t>Kies Opslaan.</w:t>
      </w:r>
    </w:p>
    <w:p w:rsidR="00B762EF" w:rsidRPr="002602B5" w:rsidRDefault="002602B5" w:rsidP="00B762EF">
      <w:pPr>
        <w:rPr>
          <w:b/>
        </w:rPr>
      </w:pPr>
      <w:r w:rsidRPr="002602B5">
        <w:rPr>
          <w:noProof/>
        </w:rPr>
        <w:drawing>
          <wp:inline distT="0" distB="0" distL="0" distR="0">
            <wp:extent cx="5760720" cy="1524635"/>
            <wp:effectExtent l="19050" t="0" r="0" b="0"/>
            <wp:docPr id="21" name="Afbeelding 7"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2" cstate="print"/>
                    <a:stretch>
                      <a:fillRect/>
                    </a:stretch>
                  </pic:blipFill>
                  <pic:spPr>
                    <a:xfrm>
                      <a:off x="0" y="0"/>
                      <a:ext cx="5760720" cy="1524635"/>
                    </a:xfrm>
                    <a:prstGeom prst="rect">
                      <a:avLst/>
                    </a:prstGeom>
                  </pic:spPr>
                </pic:pic>
              </a:graphicData>
            </a:graphic>
          </wp:inline>
        </w:drawing>
      </w:r>
    </w:p>
    <w:p w:rsidR="00B762EF" w:rsidRDefault="00B762EF" w:rsidP="002602B5">
      <w:pPr>
        <w:rPr>
          <w:b/>
        </w:rPr>
      </w:pPr>
    </w:p>
    <w:p w:rsidR="002D29F0" w:rsidRDefault="002D29F0">
      <w:pPr>
        <w:rPr>
          <w:rFonts w:asciiTheme="majorHAnsi" w:eastAsiaTheme="majorEastAsia" w:hAnsiTheme="majorHAnsi" w:cstheme="majorBidi"/>
          <w:b/>
          <w:bCs/>
          <w:color w:val="4F81BD" w:themeColor="accent1"/>
        </w:rPr>
      </w:pPr>
      <w:r>
        <w:br w:type="page"/>
      </w:r>
    </w:p>
    <w:p w:rsidR="002D29F0" w:rsidRDefault="002D29F0">
      <w:pPr>
        <w:rPr>
          <w:rFonts w:asciiTheme="majorHAnsi" w:hAnsiTheme="majorHAnsi"/>
          <w:b/>
          <w:color w:val="4F81BD" w:themeColor="accent1"/>
        </w:rPr>
      </w:pPr>
      <w:r w:rsidRPr="002D29F0">
        <w:rPr>
          <w:rFonts w:asciiTheme="majorHAnsi" w:hAnsiTheme="majorHAnsi"/>
          <w:b/>
          <w:color w:val="4F81BD" w:themeColor="accent1"/>
        </w:rPr>
        <w:lastRenderedPageBreak/>
        <w:t>D. Aanpassen van het menu</w:t>
      </w:r>
    </w:p>
    <w:p w:rsidR="00352CF0" w:rsidRPr="005855B5" w:rsidRDefault="00352CF0">
      <w:pPr>
        <w:rPr>
          <w:color w:val="9BBB59" w:themeColor="accent3"/>
        </w:rPr>
      </w:pPr>
      <w:r w:rsidRPr="000113CD">
        <w:rPr>
          <w:noProof/>
        </w:rPr>
        <w:drawing>
          <wp:anchor distT="0" distB="0" distL="114300" distR="114300" simplePos="0" relativeHeight="251651072" behindDoc="0" locked="0" layoutInCell="1" allowOverlap="1" wp14:anchorId="48F6F709" wp14:editId="456FE0C5">
            <wp:simplePos x="0" y="0"/>
            <wp:positionH relativeFrom="column">
              <wp:posOffset>19050</wp:posOffset>
            </wp:positionH>
            <wp:positionV relativeFrom="paragraph">
              <wp:posOffset>3582</wp:posOffset>
            </wp:positionV>
            <wp:extent cx="1542331" cy="2656936"/>
            <wp:effectExtent l="19050" t="0" r="719" b="0"/>
            <wp:wrapSquare wrapText="bothSides"/>
            <wp:docPr id="29" name="Afbeelding 28" descr="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9.jpg"/>
                    <pic:cNvPicPr/>
                  </pic:nvPicPr>
                  <pic:blipFill>
                    <a:blip r:embed="rId13" cstate="print"/>
                    <a:stretch>
                      <a:fillRect/>
                    </a:stretch>
                  </pic:blipFill>
                  <pic:spPr>
                    <a:xfrm>
                      <a:off x="0" y="0"/>
                      <a:ext cx="1542331" cy="2656936"/>
                    </a:xfrm>
                    <a:prstGeom prst="rect">
                      <a:avLst/>
                    </a:prstGeom>
                  </pic:spPr>
                </pic:pic>
              </a:graphicData>
            </a:graphic>
          </wp:anchor>
        </w:drawing>
      </w:r>
      <w:r w:rsidRPr="000113CD">
        <w:t xml:space="preserve">Het menu in </w:t>
      </w:r>
      <w:proofErr w:type="spellStart"/>
      <w:r w:rsidRPr="000113CD">
        <w:t>Teletop</w:t>
      </w:r>
      <w:proofErr w:type="spellEnd"/>
      <w:r w:rsidRPr="000113CD">
        <w:t xml:space="preserve"> ziet er automatisch uit zoals op de afbeelding links. Je kunt het menu echter naar wens aanpassen. Zo kun je gewenste functies toevoegen</w:t>
      </w:r>
      <w:r w:rsidRPr="005855B5">
        <w:rPr>
          <w:color w:val="9BBB59" w:themeColor="accent3"/>
        </w:rPr>
        <w:t xml:space="preserve">. </w:t>
      </w:r>
    </w:p>
    <w:p w:rsidR="00352CF0" w:rsidRDefault="00352CF0">
      <w:pPr>
        <w:rPr>
          <w:b/>
          <w:color w:val="4F81BD" w:themeColor="accent1"/>
        </w:rPr>
      </w:pPr>
    </w:p>
    <w:p w:rsidR="00352CF0" w:rsidRDefault="00352CF0">
      <w:pPr>
        <w:rPr>
          <w:b/>
          <w:color w:val="4F81BD" w:themeColor="accent1"/>
        </w:rPr>
      </w:pPr>
    </w:p>
    <w:p w:rsidR="00352CF0" w:rsidRDefault="00352CF0">
      <w:pPr>
        <w:rPr>
          <w:b/>
          <w:color w:val="4F81BD" w:themeColor="accent1"/>
        </w:rPr>
      </w:pPr>
    </w:p>
    <w:p w:rsidR="00352CF0" w:rsidRDefault="00352CF0">
      <w:pPr>
        <w:rPr>
          <w:b/>
          <w:color w:val="4F81BD" w:themeColor="accent1"/>
        </w:rPr>
      </w:pPr>
    </w:p>
    <w:p w:rsidR="00352CF0" w:rsidRDefault="00352CF0">
      <w:pPr>
        <w:rPr>
          <w:b/>
          <w:color w:val="4F81BD" w:themeColor="accent1"/>
        </w:rPr>
      </w:pPr>
    </w:p>
    <w:p w:rsidR="00352CF0" w:rsidRDefault="00352CF0">
      <w:pPr>
        <w:rPr>
          <w:b/>
          <w:color w:val="4F81BD" w:themeColor="accent1"/>
        </w:rPr>
      </w:pPr>
    </w:p>
    <w:p w:rsidR="00352CF0" w:rsidRDefault="00352CF0">
      <w:pPr>
        <w:rPr>
          <w:b/>
          <w:color w:val="4F81BD" w:themeColor="accent1"/>
        </w:rPr>
      </w:pPr>
    </w:p>
    <w:p w:rsidR="00352CF0" w:rsidRPr="005A65B7" w:rsidRDefault="00352CF0" w:rsidP="00352CF0">
      <w:pPr>
        <w:pStyle w:val="Lijstalinea"/>
        <w:numPr>
          <w:ilvl w:val="0"/>
          <w:numId w:val="12"/>
        </w:numPr>
        <w:rPr>
          <w:color w:val="4F81BD" w:themeColor="accent1"/>
        </w:rPr>
      </w:pPr>
      <w:r w:rsidRPr="005A65B7">
        <w:rPr>
          <w:color w:val="4F81BD" w:themeColor="accent1"/>
        </w:rPr>
        <w:t>Klik op de knop instellingen. Onderstaand menu verschijnt in beeld</w:t>
      </w:r>
    </w:p>
    <w:p w:rsidR="00352CF0" w:rsidRPr="005A65B7" w:rsidRDefault="005855B5" w:rsidP="00352CF0">
      <w:pPr>
        <w:pStyle w:val="Lijstalinea"/>
        <w:numPr>
          <w:ilvl w:val="0"/>
          <w:numId w:val="12"/>
        </w:numPr>
        <w:rPr>
          <w:color w:val="4F81BD" w:themeColor="accent1"/>
        </w:rPr>
      </w:pPr>
      <w:r w:rsidRPr="005A65B7">
        <w:rPr>
          <w:noProof/>
          <w:color w:val="4F81BD" w:themeColor="accent1"/>
        </w:rPr>
        <w:drawing>
          <wp:anchor distT="0" distB="0" distL="114300" distR="114300" simplePos="0" relativeHeight="251669504" behindDoc="0" locked="0" layoutInCell="1" allowOverlap="1">
            <wp:simplePos x="0" y="0"/>
            <wp:positionH relativeFrom="column">
              <wp:posOffset>200025</wp:posOffset>
            </wp:positionH>
            <wp:positionV relativeFrom="paragraph">
              <wp:posOffset>429895</wp:posOffset>
            </wp:positionV>
            <wp:extent cx="4156075" cy="1992630"/>
            <wp:effectExtent l="19050" t="0" r="0" b="0"/>
            <wp:wrapSquare wrapText="bothSides"/>
            <wp:docPr id="35" name="Afbeelding 34" descr="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0.jpg"/>
                    <pic:cNvPicPr/>
                  </pic:nvPicPr>
                  <pic:blipFill>
                    <a:blip r:embed="rId14" cstate="print"/>
                    <a:stretch>
                      <a:fillRect/>
                    </a:stretch>
                  </pic:blipFill>
                  <pic:spPr>
                    <a:xfrm>
                      <a:off x="0" y="0"/>
                      <a:ext cx="4156075" cy="1992630"/>
                    </a:xfrm>
                    <a:prstGeom prst="rect">
                      <a:avLst/>
                    </a:prstGeom>
                  </pic:spPr>
                </pic:pic>
              </a:graphicData>
            </a:graphic>
          </wp:anchor>
        </w:drawing>
      </w:r>
      <w:r w:rsidR="00352CF0" w:rsidRPr="005A65B7">
        <w:rPr>
          <w:color w:val="4F81BD" w:themeColor="accent1"/>
        </w:rPr>
        <w:t xml:space="preserve">Kies </w:t>
      </w:r>
      <w:r w:rsidRPr="005A65B7">
        <w:rPr>
          <w:color w:val="4F81BD" w:themeColor="accent1"/>
        </w:rPr>
        <w:t>‘stap 3</w:t>
      </w:r>
      <w:r w:rsidR="00352CF0" w:rsidRPr="005A65B7">
        <w:rPr>
          <w:color w:val="4F81BD" w:themeColor="accent1"/>
        </w:rPr>
        <w:t xml:space="preserve"> Menu</w:t>
      </w:r>
      <w:r w:rsidRPr="005A65B7">
        <w:rPr>
          <w:color w:val="4F81BD" w:themeColor="accent1"/>
        </w:rPr>
        <w:t>’</w:t>
      </w:r>
      <w:r w:rsidR="00352CF0" w:rsidRPr="005A65B7">
        <w:rPr>
          <w:color w:val="4F81BD" w:themeColor="accent1"/>
        </w:rPr>
        <w:t xml:space="preserve"> en klik op de knop ‘maak’</w:t>
      </w:r>
    </w:p>
    <w:p w:rsidR="005855B5" w:rsidRDefault="005855B5" w:rsidP="00352CF0">
      <w:pPr>
        <w:ind w:left="360"/>
        <w:rPr>
          <w:b/>
          <w:color w:val="4F81BD" w:themeColor="accent1"/>
        </w:rPr>
      </w:pPr>
    </w:p>
    <w:p w:rsidR="005855B5" w:rsidRDefault="005855B5" w:rsidP="00352CF0">
      <w:pPr>
        <w:ind w:left="360"/>
        <w:rPr>
          <w:b/>
          <w:color w:val="4F81BD" w:themeColor="accent1"/>
        </w:rPr>
      </w:pPr>
    </w:p>
    <w:p w:rsidR="005855B5" w:rsidRDefault="005855B5" w:rsidP="00352CF0">
      <w:pPr>
        <w:ind w:left="360"/>
        <w:rPr>
          <w:b/>
          <w:color w:val="4F81BD" w:themeColor="accent1"/>
        </w:rPr>
      </w:pPr>
    </w:p>
    <w:p w:rsidR="005855B5" w:rsidRDefault="005855B5" w:rsidP="00352CF0">
      <w:pPr>
        <w:ind w:left="360"/>
        <w:rPr>
          <w:b/>
          <w:color w:val="4F81BD" w:themeColor="accent1"/>
        </w:rPr>
      </w:pPr>
    </w:p>
    <w:p w:rsidR="005855B5" w:rsidRDefault="005855B5" w:rsidP="00352CF0">
      <w:pPr>
        <w:ind w:left="360"/>
        <w:rPr>
          <w:b/>
          <w:color w:val="4F81BD" w:themeColor="accent1"/>
        </w:rPr>
      </w:pPr>
    </w:p>
    <w:p w:rsidR="005855B5" w:rsidRDefault="005855B5" w:rsidP="00352CF0">
      <w:pPr>
        <w:ind w:left="360"/>
        <w:rPr>
          <w:b/>
          <w:color w:val="4F81BD" w:themeColor="accent1"/>
        </w:rPr>
      </w:pPr>
    </w:p>
    <w:p w:rsidR="005855B5" w:rsidRDefault="005855B5" w:rsidP="00352CF0">
      <w:pPr>
        <w:ind w:left="360"/>
        <w:rPr>
          <w:b/>
          <w:color w:val="4F81BD" w:themeColor="accent1"/>
        </w:rPr>
      </w:pPr>
    </w:p>
    <w:p w:rsidR="005855B5" w:rsidRPr="005A65B7" w:rsidRDefault="005855B5" w:rsidP="004A34F7">
      <w:pPr>
        <w:ind w:left="993" w:hanging="567"/>
        <w:rPr>
          <w:color w:val="4F81BD" w:themeColor="accent1"/>
        </w:rPr>
      </w:pPr>
      <w:r w:rsidRPr="005A65B7">
        <w:rPr>
          <w:noProof/>
          <w:color w:val="4F81BD" w:themeColor="accent1"/>
        </w:rPr>
        <w:drawing>
          <wp:anchor distT="0" distB="0" distL="114300" distR="114300" simplePos="0" relativeHeight="251670528" behindDoc="0" locked="0" layoutInCell="1" allowOverlap="1">
            <wp:simplePos x="0" y="0"/>
            <wp:positionH relativeFrom="column">
              <wp:posOffset>104775</wp:posOffset>
            </wp:positionH>
            <wp:positionV relativeFrom="paragraph">
              <wp:posOffset>597535</wp:posOffset>
            </wp:positionV>
            <wp:extent cx="5572760" cy="2630805"/>
            <wp:effectExtent l="19050" t="0" r="8890" b="0"/>
            <wp:wrapSquare wrapText="bothSides"/>
            <wp:docPr id="36" name="Afbeelding 35" descr="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1.jpg"/>
                    <pic:cNvPicPr/>
                  </pic:nvPicPr>
                  <pic:blipFill>
                    <a:blip r:embed="rId15" cstate="print"/>
                    <a:stretch>
                      <a:fillRect/>
                    </a:stretch>
                  </pic:blipFill>
                  <pic:spPr>
                    <a:xfrm>
                      <a:off x="0" y="0"/>
                      <a:ext cx="5572760" cy="2630805"/>
                    </a:xfrm>
                    <a:prstGeom prst="rect">
                      <a:avLst/>
                    </a:prstGeom>
                  </pic:spPr>
                </pic:pic>
              </a:graphicData>
            </a:graphic>
          </wp:anchor>
        </w:drawing>
      </w:r>
      <w:r w:rsidRPr="005A65B7">
        <w:rPr>
          <w:color w:val="4F81BD" w:themeColor="accent1"/>
        </w:rPr>
        <w:t>3.</w:t>
      </w:r>
      <w:r w:rsidRPr="005A65B7">
        <w:rPr>
          <w:color w:val="4F81BD" w:themeColor="accent1"/>
        </w:rPr>
        <w:tab/>
        <w:t>Onderstaand schema verschijnt in beeld. Je kunt knoppen activeren of deactiveren. In onderstaand voorbeeld activeren we de functie inschrijvingen.</w:t>
      </w:r>
    </w:p>
    <w:p w:rsidR="005855B5" w:rsidRPr="005A65B7" w:rsidRDefault="005855B5" w:rsidP="00352CF0">
      <w:pPr>
        <w:ind w:left="360"/>
        <w:rPr>
          <w:color w:val="4F81BD" w:themeColor="accent1"/>
        </w:rPr>
      </w:pPr>
      <w:r w:rsidRPr="005A65B7">
        <w:rPr>
          <w:color w:val="4F81BD" w:themeColor="accent1"/>
        </w:rPr>
        <w:lastRenderedPageBreak/>
        <w:t xml:space="preserve">4. </w:t>
      </w:r>
      <w:r w:rsidRPr="005A65B7">
        <w:rPr>
          <w:color w:val="4F81BD" w:themeColor="accent1"/>
        </w:rPr>
        <w:tab/>
        <w:t>Sluit af met de knop klaar</w:t>
      </w:r>
    </w:p>
    <w:p w:rsidR="005855B5" w:rsidRPr="005A65B7" w:rsidRDefault="005855B5" w:rsidP="00352CF0">
      <w:pPr>
        <w:ind w:left="360"/>
        <w:rPr>
          <w:color w:val="4F81BD" w:themeColor="accent1"/>
        </w:rPr>
      </w:pPr>
      <w:r w:rsidRPr="005A65B7">
        <w:rPr>
          <w:noProof/>
          <w:color w:val="4F81BD" w:themeColor="accent1"/>
        </w:rPr>
        <w:drawing>
          <wp:anchor distT="0" distB="0" distL="114300" distR="114300" simplePos="0" relativeHeight="251672576" behindDoc="0" locked="0" layoutInCell="1" allowOverlap="1">
            <wp:simplePos x="0" y="0"/>
            <wp:positionH relativeFrom="column">
              <wp:posOffset>286385</wp:posOffset>
            </wp:positionH>
            <wp:positionV relativeFrom="paragraph">
              <wp:posOffset>133985</wp:posOffset>
            </wp:positionV>
            <wp:extent cx="3096260" cy="2277110"/>
            <wp:effectExtent l="19050" t="0" r="8890" b="0"/>
            <wp:wrapSquare wrapText="bothSides"/>
            <wp:docPr id="37" name="Afbeelding 36" descr="t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2.jpg"/>
                    <pic:cNvPicPr/>
                  </pic:nvPicPr>
                  <pic:blipFill>
                    <a:blip r:embed="rId16" cstate="print"/>
                    <a:stretch>
                      <a:fillRect/>
                    </a:stretch>
                  </pic:blipFill>
                  <pic:spPr>
                    <a:xfrm>
                      <a:off x="0" y="0"/>
                      <a:ext cx="3096260" cy="2277110"/>
                    </a:xfrm>
                    <a:prstGeom prst="rect">
                      <a:avLst/>
                    </a:prstGeom>
                  </pic:spPr>
                </pic:pic>
              </a:graphicData>
            </a:graphic>
          </wp:anchor>
        </w:drawing>
      </w:r>
      <w:r w:rsidRPr="005A65B7">
        <w:rPr>
          <w:color w:val="4F81BD" w:themeColor="accent1"/>
        </w:rPr>
        <w:t xml:space="preserve"> </w:t>
      </w:r>
    </w:p>
    <w:p w:rsidR="005855B5" w:rsidRPr="005A65B7" w:rsidRDefault="005855B5" w:rsidP="00352CF0">
      <w:pPr>
        <w:ind w:left="360"/>
        <w:rPr>
          <w:color w:val="4F81BD" w:themeColor="accent1"/>
        </w:rPr>
      </w:pPr>
    </w:p>
    <w:p w:rsidR="005855B5" w:rsidRPr="005A65B7" w:rsidRDefault="005855B5" w:rsidP="00352CF0">
      <w:pPr>
        <w:ind w:left="360"/>
        <w:rPr>
          <w:color w:val="4F81BD" w:themeColor="accent1"/>
        </w:rPr>
      </w:pPr>
    </w:p>
    <w:p w:rsidR="005855B5" w:rsidRPr="005A65B7" w:rsidRDefault="005855B5" w:rsidP="00352CF0">
      <w:pPr>
        <w:ind w:left="360"/>
        <w:rPr>
          <w:color w:val="4F81BD" w:themeColor="accent1"/>
        </w:rPr>
      </w:pPr>
    </w:p>
    <w:p w:rsidR="005855B5" w:rsidRPr="005A65B7" w:rsidRDefault="005855B5" w:rsidP="00352CF0">
      <w:pPr>
        <w:ind w:left="360"/>
        <w:rPr>
          <w:color w:val="4F81BD" w:themeColor="accent1"/>
        </w:rPr>
      </w:pPr>
    </w:p>
    <w:p w:rsidR="005855B5" w:rsidRPr="005A65B7" w:rsidRDefault="005855B5" w:rsidP="00352CF0">
      <w:pPr>
        <w:ind w:left="360"/>
        <w:rPr>
          <w:color w:val="4F81BD" w:themeColor="accent1"/>
        </w:rPr>
      </w:pPr>
    </w:p>
    <w:p w:rsidR="005855B5" w:rsidRPr="005A65B7" w:rsidRDefault="005855B5" w:rsidP="00352CF0">
      <w:pPr>
        <w:ind w:left="360"/>
        <w:rPr>
          <w:color w:val="4F81BD" w:themeColor="accent1"/>
        </w:rPr>
      </w:pPr>
    </w:p>
    <w:p w:rsidR="005855B5" w:rsidRPr="005A65B7" w:rsidRDefault="005855B5" w:rsidP="00352CF0">
      <w:pPr>
        <w:ind w:left="360"/>
        <w:rPr>
          <w:color w:val="4F81BD" w:themeColor="accent1"/>
        </w:rPr>
      </w:pPr>
    </w:p>
    <w:p w:rsidR="005855B5" w:rsidRPr="005A65B7" w:rsidRDefault="005855B5" w:rsidP="00352CF0">
      <w:pPr>
        <w:ind w:left="360"/>
        <w:rPr>
          <w:color w:val="4F81BD" w:themeColor="accent1"/>
        </w:rPr>
      </w:pPr>
      <w:r w:rsidRPr="005A65B7">
        <w:rPr>
          <w:color w:val="4F81BD" w:themeColor="accent1"/>
        </w:rPr>
        <w:t xml:space="preserve">Het aangepaste menu is nu zichtbaar. Je ziet de knop ‘Inschrijvingen’ terug. </w:t>
      </w:r>
    </w:p>
    <w:p w:rsidR="002D29F0" w:rsidRPr="00352CF0" w:rsidRDefault="005855B5" w:rsidP="00352CF0">
      <w:pPr>
        <w:ind w:left="360"/>
        <w:rPr>
          <w:rFonts w:asciiTheme="majorHAnsi" w:eastAsiaTheme="majorEastAsia" w:hAnsiTheme="majorHAnsi" w:cstheme="majorBidi"/>
          <w:b/>
          <w:bCs/>
          <w:color w:val="4F81BD" w:themeColor="accent1"/>
        </w:rPr>
      </w:pPr>
      <w:r>
        <w:rPr>
          <w:b/>
          <w:noProof/>
          <w:color w:val="4F81BD" w:themeColor="accent1"/>
        </w:rPr>
        <w:drawing>
          <wp:anchor distT="0" distB="0" distL="114300" distR="114300" simplePos="0" relativeHeight="251671552" behindDoc="0" locked="0" layoutInCell="1" allowOverlap="1">
            <wp:simplePos x="0" y="0"/>
            <wp:positionH relativeFrom="column">
              <wp:posOffset>286385</wp:posOffset>
            </wp:positionH>
            <wp:positionV relativeFrom="paragraph">
              <wp:posOffset>167640</wp:posOffset>
            </wp:positionV>
            <wp:extent cx="1550035" cy="2907030"/>
            <wp:effectExtent l="19050" t="0" r="0" b="0"/>
            <wp:wrapSquare wrapText="bothSides"/>
            <wp:docPr id="38" name="Afbeelding 37" descr="t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3.jpg"/>
                    <pic:cNvPicPr/>
                  </pic:nvPicPr>
                  <pic:blipFill>
                    <a:blip r:embed="rId17" cstate="print"/>
                    <a:stretch>
                      <a:fillRect/>
                    </a:stretch>
                  </pic:blipFill>
                  <pic:spPr>
                    <a:xfrm>
                      <a:off x="0" y="0"/>
                      <a:ext cx="1550035" cy="2907030"/>
                    </a:xfrm>
                    <a:prstGeom prst="rect">
                      <a:avLst/>
                    </a:prstGeom>
                  </pic:spPr>
                </pic:pic>
              </a:graphicData>
            </a:graphic>
          </wp:anchor>
        </w:drawing>
      </w:r>
      <w:r>
        <w:rPr>
          <w:b/>
          <w:color w:val="4F81BD" w:themeColor="accent1"/>
        </w:rPr>
        <w:tab/>
      </w:r>
      <w:r w:rsidR="002D29F0" w:rsidRPr="00352CF0">
        <w:rPr>
          <w:b/>
          <w:color w:val="4F81BD" w:themeColor="accent1"/>
        </w:rPr>
        <w:br w:type="page"/>
      </w:r>
    </w:p>
    <w:p w:rsidR="002602B5" w:rsidRPr="002602B5" w:rsidRDefault="005855B5" w:rsidP="00B762EF">
      <w:pPr>
        <w:pStyle w:val="Kop3"/>
      </w:pPr>
      <w:r>
        <w:lastRenderedPageBreak/>
        <w:t>E</w:t>
      </w:r>
      <w:r w:rsidR="00B762EF">
        <w:t xml:space="preserve">. </w:t>
      </w:r>
      <w:r w:rsidR="002602B5" w:rsidRPr="002602B5">
        <w:t>Leermiddelen</w:t>
      </w:r>
    </w:p>
    <w:p w:rsidR="002602B5" w:rsidRPr="002602B5" w:rsidRDefault="002602B5" w:rsidP="002602B5">
      <w:r w:rsidRPr="002602B5">
        <w:t>Je kunt in je vaksite leermiddelen plaatsen, die leerlingen kunnen raadplegen. Dat kunnen Word documenten zijn maar ook verwijzingen naar websites, opdrachten, online toetsen die direct worden nagekeken, filmpjes etc.</w:t>
      </w:r>
    </w:p>
    <w:p w:rsidR="002602B5" w:rsidRPr="002602B5" w:rsidRDefault="002602B5" w:rsidP="002602B5">
      <w:r w:rsidRPr="002602B5">
        <w:rPr>
          <w:noProof/>
        </w:rPr>
        <w:drawing>
          <wp:anchor distT="0" distB="0" distL="114300" distR="114300" simplePos="0" relativeHeight="251652096" behindDoc="0" locked="0" layoutInCell="1" allowOverlap="1">
            <wp:simplePos x="0" y="0"/>
            <wp:positionH relativeFrom="column">
              <wp:posOffset>22225</wp:posOffset>
            </wp:positionH>
            <wp:positionV relativeFrom="paragraph">
              <wp:posOffset>175260</wp:posOffset>
            </wp:positionV>
            <wp:extent cx="1564005" cy="3088640"/>
            <wp:effectExtent l="19050" t="0" r="0" b="0"/>
            <wp:wrapSquare wrapText="bothSides"/>
            <wp:docPr id="1" name="Afbeelding 0" desc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jpg"/>
                    <pic:cNvPicPr/>
                  </pic:nvPicPr>
                  <pic:blipFill>
                    <a:blip r:embed="rId18" cstate="print"/>
                    <a:stretch>
                      <a:fillRect/>
                    </a:stretch>
                  </pic:blipFill>
                  <pic:spPr>
                    <a:xfrm>
                      <a:off x="0" y="0"/>
                      <a:ext cx="1564005" cy="3088640"/>
                    </a:xfrm>
                    <a:prstGeom prst="rect">
                      <a:avLst/>
                    </a:prstGeom>
                  </pic:spPr>
                </pic:pic>
              </a:graphicData>
            </a:graphic>
          </wp:anchor>
        </w:drawing>
      </w:r>
      <w:r w:rsidRPr="002602B5">
        <w:rPr>
          <w:noProof/>
        </w:rPr>
        <w:drawing>
          <wp:anchor distT="0" distB="0" distL="114300" distR="114300" simplePos="0" relativeHeight="251653120" behindDoc="0" locked="0" layoutInCell="1" allowOverlap="1">
            <wp:simplePos x="0" y="0"/>
            <wp:positionH relativeFrom="column">
              <wp:posOffset>1717040</wp:posOffset>
            </wp:positionH>
            <wp:positionV relativeFrom="paragraph">
              <wp:posOffset>175260</wp:posOffset>
            </wp:positionV>
            <wp:extent cx="2233295" cy="2062480"/>
            <wp:effectExtent l="19050" t="0" r="0" b="0"/>
            <wp:wrapSquare wrapText="bothSides"/>
            <wp:docPr id="2" name="Afbeelding 1" desc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jpg"/>
                    <pic:cNvPicPr/>
                  </pic:nvPicPr>
                  <pic:blipFill>
                    <a:blip r:embed="rId19" cstate="print"/>
                    <a:stretch>
                      <a:fillRect/>
                    </a:stretch>
                  </pic:blipFill>
                  <pic:spPr>
                    <a:xfrm>
                      <a:off x="0" y="0"/>
                      <a:ext cx="2233295" cy="2062480"/>
                    </a:xfrm>
                    <a:prstGeom prst="rect">
                      <a:avLst/>
                    </a:prstGeom>
                  </pic:spPr>
                </pic:pic>
              </a:graphicData>
            </a:graphic>
          </wp:anchor>
        </w:drawing>
      </w:r>
    </w:p>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Default="002602B5" w:rsidP="002602B5"/>
    <w:p w:rsidR="00B762EF" w:rsidRDefault="00B762EF" w:rsidP="002602B5"/>
    <w:p w:rsidR="00B762EF" w:rsidRPr="002602B5" w:rsidRDefault="00B762EF" w:rsidP="002602B5"/>
    <w:p w:rsidR="00B762EF" w:rsidRDefault="002602B5" w:rsidP="00AB4431">
      <w:pPr>
        <w:pStyle w:val="Lijstalinea"/>
        <w:numPr>
          <w:ilvl w:val="0"/>
          <w:numId w:val="5"/>
        </w:numPr>
      </w:pPr>
      <w:r w:rsidRPr="002602B5">
        <w:t>Ga naar je</w:t>
      </w:r>
      <w:r w:rsidR="00B762EF">
        <w:t xml:space="preserve"> </w:t>
      </w:r>
      <w:proofErr w:type="spellStart"/>
      <w:r w:rsidR="00B762EF">
        <w:t>vaksite</w:t>
      </w:r>
      <w:proofErr w:type="spellEnd"/>
      <w:r w:rsidR="004A34F7">
        <w:t>.</w:t>
      </w:r>
    </w:p>
    <w:p w:rsidR="00B762EF" w:rsidRDefault="00B762EF" w:rsidP="00AB4431">
      <w:pPr>
        <w:pStyle w:val="Lijstalinea"/>
        <w:numPr>
          <w:ilvl w:val="0"/>
          <w:numId w:val="5"/>
        </w:numPr>
      </w:pPr>
      <w:r>
        <w:t>Kies Leermiddelen.</w:t>
      </w:r>
    </w:p>
    <w:p w:rsidR="00B762EF" w:rsidRDefault="002602B5" w:rsidP="00AB4431">
      <w:pPr>
        <w:pStyle w:val="Lijstalinea"/>
        <w:numPr>
          <w:ilvl w:val="0"/>
          <w:numId w:val="5"/>
        </w:numPr>
      </w:pPr>
      <w:r w:rsidRPr="002602B5">
        <w:t xml:space="preserve">Je kunt vervolgens een mappenstructuur </w:t>
      </w:r>
      <w:r w:rsidR="00B762EF">
        <w:t>aanmaken via Map/Nieuw.</w:t>
      </w:r>
    </w:p>
    <w:p w:rsidR="002602B5" w:rsidRPr="002602B5" w:rsidRDefault="002602B5" w:rsidP="00AB4431">
      <w:pPr>
        <w:pStyle w:val="Lijstalinea"/>
        <w:numPr>
          <w:ilvl w:val="0"/>
          <w:numId w:val="5"/>
        </w:numPr>
      </w:pPr>
      <w:r w:rsidRPr="002602B5">
        <w:t>Bestanden voeg je toe via Nieuw/Bestanden.</w:t>
      </w:r>
    </w:p>
    <w:p w:rsidR="007A4D91" w:rsidRDefault="007A4D91">
      <w:pPr>
        <w:rPr>
          <w:rFonts w:asciiTheme="majorHAnsi" w:eastAsiaTheme="majorEastAsia" w:hAnsiTheme="majorHAnsi" w:cstheme="majorBidi"/>
          <w:b/>
          <w:bCs/>
          <w:color w:val="4F81BD" w:themeColor="accent1"/>
        </w:rPr>
      </w:pPr>
      <w:r>
        <w:br w:type="page"/>
      </w:r>
    </w:p>
    <w:p w:rsidR="002602B5" w:rsidRPr="002602B5" w:rsidRDefault="005855B5" w:rsidP="00B762EF">
      <w:pPr>
        <w:pStyle w:val="Kop3"/>
      </w:pPr>
      <w:r>
        <w:lastRenderedPageBreak/>
        <w:t>F</w:t>
      </w:r>
      <w:r w:rsidR="00B762EF">
        <w:t xml:space="preserve">. </w:t>
      </w:r>
      <w:r w:rsidR="002602B5" w:rsidRPr="002602B5">
        <w:t>Nieuws</w:t>
      </w:r>
    </w:p>
    <w:p w:rsidR="002602B5" w:rsidRPr="002602B5" w:rsidRDefault="002602B5" w:rsidP="002602B5">
      <w:pPr>
        <w:rPr>
          <w:b/>
        </w:rPr>
      </w:pPr>
      <w:r w:rsidRPr="002602B5">
        <w:t>Om toegevoegde leermiddelen zoals bestanden, toetsen of enquêtes onder de aandacht te brengen kun je bij het toevoegen aanvinken dat het materiaal getoond moet worden in het nieuws. Dit is handig doordat leerlingen wanneer ze op jouw vaksite komen direct zien welk materiaal is toegevoegd.</w:t>
      </w:r>
    </w:p>
    <w:p w:rsidR="002602B5" w:rsidRPr="002602B5" w:rsidRDefault="00B762EF" w:rsidP="002602B5">
      <w:r w:rsidRPr="002602B5">
        <w:rPr>
          <w:b/>
          <w:noProof/>
        </w:rPr>
        <w:drawing>
          <wp:anchor distT="0" distB="0" distL="114300" distR="114300" simplePos="0" relativeHeight="251660288" behindDoc="0" locked="0" layoutInCell="1" allowOverlap="1">
            <wp:simplePos x="0" y="0"/>
            <wp:positionH relativeFrom="column">
              <wp:posOffset>-553720</wp:posOffset>
            </wp:positionH>
            <wp:positionV relativeFrom="paragraph">
              <wp:posOffset>3585210</wp:posOffset>
            </wp:positionV>
            <wp:extent cx="6830060" cy="2305685"/>
            <wp:effectExtent l="0" t="0" r="8890" b="0"/>
            <wp:wrapSquare wrapText="bothSides"/>
            <wp:docPr id="23" name="Afbeelding 13" descr="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jpg"/>
                    <pic:cNvPicPr/>
                  </pic:nvPicPr>
                  <pic:blipFill>
                    <a:blip r:embed="rId20" cstate="screen">
                      <a:extLst>
                        <a:ext uri="{28A0092B-C50C-407E-A947-70E740481C1C}">
                          <a14:useLocalDpi xmlns:a14="http://schemas.microsoft.com/office/drawing/2010/main"/>
                        </a:ext>
                      </a:extLst>
                    </a:blip>
                    <a:stretch>
                      <a:fillRect/>
                    </a:stretch>
                  </pic:blipFill>
                  <pic:spPr>
                    <a:xfrm>
                      <a:off x="0" y="0"/>
                      <a:ext cx="6830060" cy="2305685"/>
                    </a:xfrm>
                    <a:prstGeom prst="rect">
                      <a:avLst/>
                    </a:prstGeom>
                  </pic:spPr>
                </pic:pic>
              </a:graphicData>
            </a:graphic>
          </wp:anchor>
        </w:drawing>
      </w:r>
      <w:r w:rsidR="002602B5" w:rsidRPr="002602B5">
        <w:rPr>
          <w:noProof/>
        </w:rPr>
        <w:drawing>
          <wp:inline distT="0" distB="0" distL="0" distR="0">
            <wp:extent cx="3895725" cy="3219450"/>
            <wp:effectExtent l="19050" t="0" r="9525" b="0"/>
            <wp:docPr id="13" name="Afbeelding 12" descr="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2.jpg"/>
                    <pic:cNvPicPr/>
                  </pic:nvPicPr>
                  <pic:blipFill>
                    <a:blip r:embed="rId21" cstate="print"/>
                    <a:stretch>
                      <a:fillRect/>
                    </a:stretch>
                  </pic:blipFill>
                  <pic:spPr>
                    <a:xfrm>
                      <a:off x="0" y="0"/>
                      <a:ext cx="3895725" cy="3219450"/>
                    </a:xfrm>
                    <a:prstGeom prst="rect">
                      <a:avLst/>
                    </a:prstGeom>
                  </pic:spPr>
                </pic:pic>
              </a:graphicData>
            </a:graphic>
          </wp:inline>
        </w:drawing>
      </w:r>
    </w:p>
    <w:p w:rsidR="002602B5" w:rsidRDefault="002602B5" w:rsidP="002602B5"/>
    <w:p w:rsidR="00B762EF" w:rsidRDefault="00B762EF" w:rsidP="002602B5"/>
    <w:p w:rsidR="00B762EF" w:rsidRDefault="00B762EF" w:rsidP="002602B5"/>
    <w:p w:rsidR="007A4D91" w:rsidRDefault="007A4D91">
      <w:pPr>
        <w:rPr>
          <w:rFonts w:asciiTheme="majorHAnsi" w:eastAsiaTheme="majorEastAsia" w:hAnsiTheme="majorHAnsi" w:cstheme="majorBidi"/>
          <w:b/>
          <w:bCs/>
          <w:color w:val="4F81BD" w:themeColor="accent1"/>
        </w:rPr>
      </w:pPr>
      <w:r>
        <w:br w:type="page"/>
      </w:r>
    </w:p>
    <w:p w:rsidR="002602B5" w:rsidRPr="00B762EF" w:rsidRDefault="005855B5" w:rsidP="00B762EF">
      <w:pPr>
        <w:pStyle w:val="Kop3"/>
      </w:pPr>
      <w:r>
        <w:lastRenderedPageBreak/>
        <w:t>G</w:t>
      </w:r>
      <w:r w:rsidR="00B762EF">
        <w:t xml:space="preserve">. </w:t>
      </w:r>
      <w:r w:rsidR="002602B5" w:rsidRPr="002602B5">
        <w:t>Studiewijzer</w:t>
      </w:r>
    </w:p>
    <w:p w:rsidR="002602B5" w:rsidRPr="002602B5" w:rsidRDefault="002602B5" w:rsidP="002602B5">
      <w:r w:rsidRPr="002602B5">
        <w:rPr>
          <w:noProof/>
        </w:rPr>
        <w:drawing>
          <wp:anchor distT="0" distB="0" distL="114300" distR="114300" simplePos="0" relativeHeight="251656192" behindDoc="0" locked="0" layoutInCell="1" allowOverlap="1">
            <wp:simplePos x="0" y="0"/>
            <wp:positionH relativeFrom="column">
              <wp:posOffset>-368300</wp:posOffset>
            </wp:positionH>
            <wp:positionV relativeFrom="paragraph">
              <wp:posOffset>535305</wp:posOffset>
            </wp:positionV>
            <wp:extent cx="6325235" cy="3177540"/>
            <wp:effectExtent l="19050" t="0" r="0" b="0"/>
            <wp:wrapSquare wrapText="bothSides"/>
            <wp:docPr id="11" name="Afbeelding 10" desc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0.jpg"/>
                    <pic:cNvPicPr/>
                  </pic:nvPicPr>
                  <pic:blipFill>
                    <a:blip r:embed="rId22" cstate="print"/>
                    <a:stretch>
                      <a:fillRect/>
                    </a:stretch>
                  </pic:blipFill>
                  <pic:spPr>
                    <a:xfrm>
                      <a:off x="0" y="0"/>
                      <a:ext cx="6325235" cy="3177540"/>
                    </a:xfrm>
                    <a:prstGeom prst="rect">
                      <a:avLst/>
                    </a:prstGeom>
                  </pic:spPr>
                </pic:pic>
              </a:graphicData>
            </a:graphic>
          </wp:anchor>
        </w:drawing>
      </w:r>
      <w:r w:rsidRPr="002602B5">
        <w:t>Elke leerling heeft in Teletop zijn/haar eigen studiewijzer. Wanneer docenten deze in Teletop invoeren kan de leerling in 1 overzicht zien wat er die week per vak gedaan moet worden.</w:t>
      </w:r>
    </w:p>
    <w:p w:rsidR="002602B5" w:rsidRPr="002602B5" w:rsidRDefault="002602B5" w:rsidP="002602B5">
      <w:pPr>
        <w:rPr>
          <w:b/>
        </w:rPr>
      </w:pPr>
    </w:p>
    <w:p w:rsidR="002602B5" w:rsidRPr="002602B5" w:rsidRDefault="002602B5" w:rsidP="002602B5">
      <w:r w:rsidRPr="002602B5">
        <w:t xml:space="preserve">De leerling klikt vanuit het beginscherm op de knop studiewijzers om van alle vakken het overzicht te zien. </w:t>
      </w:r>
    </w:p>
    <w:p w:rsidR="002602B5" w:rsidRPr="002602B5" w:rsidRDefault="002602B5" w:rsidP="002602B5">
      <w:r w:rsidRPr="002602B5">
        <w:t xml:space="preserve">Vanuit de vaksite zelf zien de leerlingen het huiswerk per vak. Wanneer ze een enquête of toets moeten maken kun je dit bij opmerkingen neerzetten. Wanneer leerlingen hierop klikken start de enquête/toets automatisch. </w:t>
      </w:r>
    </w:p>
    <w:p w:rsidR="002602B5" w:rsidRPr="002602B5" w:rsidRDefault="002602B5" w:rsidP="002602B5">
      <w:r w:rsidRPr="002602B5">
        <w:rPr>
          <w:noProof/>
        </w:rPr>
        <w:drawing>
          <wp:inline distT="0" distB="0" distL="0" distR="0">
            <wp:extent cx="5760720" cy="1301750"/>
            <wp:effectExtent l="19050" t="0" r="0" b="0"/>
            <wp:docPr id="12" name="Afbeelding 11" desc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jpg"/>
                    <pic:cNvPicPr/>
                  </pic:nvPicPr>
                  <pic:blipFill>
                    <a:blip r:embed="rId23" cstate="print"/>
                    <a:stretch>
                      <a:fillRect/>
                    </a:stretch>
                  </pic:blipFill>
                  <pic:spPr>
                    <a:xfrm>
                      <a:off x="0" y="0"/>
                      <a:ext cx="5760720" cy="1301750"/>
                    </a:xfrm>
                    <a:prstGeom prst="rect">
                      <a:avLst/>
                    </a:prstGeom>
                  </pic:spPr>
                </pic:pic>
              </a:graphicData>
            </a:graphic>
          </wp:inline>
        </w:drawing>
      </w:r>
    </w:p>
    <w:p w:rsidR="002602B5" w:rsidRPr="002602B5" w:rsidRDefault="002602B5" w:rsidP="002602B5">
      <w:r w:rsidRPr="002602B5">
        <w:br w:type="page"/>
      </w:r>
    </w:p>
    <w:p w:rsidR="002602B5" w:rsidRPr="002602B5" w:rsidRDefault="002602B5" w:rsidP="002602B5"/>
    <w:p w:rsidR="002602B5" w:rsidRPr="002602B5" w:rsidRDefault="005855B5" w:rsidP="00B77ABC">
      <w:pPr>
        <w:pStyle w:val="Kop3"/>
      </w:pPr>
      <w:r>
        <w:t>H</w:t>
      </w:r>
      <w:r w:rsidR="00B77ABC">
        <w:t xml:space="preserve">. </w:t>
      </w:r>
      <w:r w:rsidR="00167EF6" w:rsidRPr="002602B5">
        <w:t>Enquêtes</w:t>
      </w:r>
    </w:p>
    <w:p w:rsidR="002602B5" w:rsidRPr="003107C2" w:rsidRDefault="00B77ABC" w:rsidP="002602B5">
      <w:pPr>
        <w:rPr>
          <w:color w:val="92D050"/>
        </w:rPr>
      </w:pPr>
      <w:r>
        <w:t>Om de leerling uitspraken te laten doen over de inschatting van eigen beweegniveau voor een leerling-volg-jezelf-systeem, hebben we gebruik gemaakt</w:t>
      </w:r>
      <w:r w:rsidR="002602B5" w:rsidRPr="002602B5">
        <w:t xml:space="preserve"> van enquêtes. Het is vrij simpel om de vragen in te voeren. Je kunt verschillende soorten vragen toevoegen, bijvoorbeeld open of meerkeuze. Voordeel is dat je precies kunt zien welke leerling de enquête wanneer heeft ingevuld. </w:t>
      </w:r>
    </w:p>
    <w:p w:rsidR="002602B5" w:rsidRPr="002602B5" w:rsidRDefault="002602B5" w:rsidP="002602B5">
      <w:r w:rsidRPr="002602B5">
        <w:rPr>
          <w:noProof/>
        </w:rPr>
        <w:drawing>
          <wp:inline distT="0" distB="0" distL="0" distR="0">
            <wp:extent cx="5760720" cy="2111375"/>
            <wp:effectExtent l="19050" t="0" r="0" b="0"/>
            <wp:docPr id="3" name="Afbeelding 2" desc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111375"/>
                    </a:xfrm>
                    <a:prstGeom prst="rect">
                      <a:avLst/>
                    </a:prstGeom>
                  </pic:spPr>
                </pic:pic>
              </a:graphicData>
            </a:graphic>
          </wp:inline>
        </w:drawing>
      </w:r>
    </w:p>
    <w:p w:rsidR="002602B5" w:rsidRPr="002602B5" w:rsidRDefault="002602B5" w:rsidP="00B77ABC">
      <w:pPr>
        <w:pStyle w:val="Geenafstand"/>
      </w:pPr>
      <w:r w:rsidRPr="00B77ABC">
        <w:t>Het is mogelijk om vragen te voorzien van foto’s of video’s. In bovenstaand voorbeeld kiezen kinderen na de eerste les hoogspringen op welk niveau ze deelnemen. De videobeelden draaiden ook</w:t>
      </w:r>
      <w:r w:rsidRPr="002602B5">
        <w:t xml:space="preserve"> continu in de gymzaal tijdens de les zelf.</w:t>
      </w:r>
    </w:p>
    <w:p w:rsidR="002602B5" w:rsidRPr="002602B5" w:rsidRDefault="002602B5" w:rsidP="00B77ABC">
      <w:pPr>
        <w:pStyle w:val="Geenafstand"/>
      </w:pPr>
    </w:p>
    <w:p w:rsidR="002602B5" w:rsidRPr="002602B5" w:rsidRDefault="002602B5" w:rsidP="00B77ABC">
      <w:pPr>
        <w:pStyle w:val="Geenafstand"/>
      </w:pPr>
      <w:r w:rsidRPr="002602B5">
        <w:t>Andere voorbeelden van vragen die je kunt toevoegen zijn:</w:t>
      </w:r>
    </w:p>
    <w:p w:rsidR="002602B5" w:rsidRPr="002602B5" w:rsidRDefault="002602B5" w:rsidP="00AB4431">
      <w:pPr>
        <w:pStyle w:val="Geenafstand"/>
        <w:numPr>
          <w:ilvl w:val="0"/>
          <w:numId w:val="6"/>
        </w:numPr>
      </w:pPr>
      <w:r w:rsidRPr="002602B5">
        <w:t>Wat wil je nog verbeteren? (meerkeuze)</w:t>
      </w:r>
    </w:p>
    <w:p w:rsidR="002602B5" w:rsidRPr="002602B5" w:rsidRDefault="002602B5" w:rsidP="00AB4431">
      <w:pPr>
        <w:pStyle w:val="Geenafstand"/>
        <w:numPr>
          <w:ilvl w:val="0"/>
          <w:numId w:val="6"/>
        </w:numPr>
      </w:pPr>
      <w:r w:rsidRPr="002602B5">
        <w:t>Hoe heb jij geholpen bij de activiteit? (meerkeuze)</w:t>
      </w:r>
    </w:p>
    <w:p w:rsidR="002602B5" w:rsidRPr="002602B5" w:rsidRDefault="002602B5" w:rsidP="00AB4431">
      <w:pPr>
        <w:pStyle w:val="Geenafstand"/>
        <w:numPr>
          <w:ilvl w:val="0"/>
          <w:numId w:val="6"/>
        </w:numPr>
      </w:pPr>
      <w:r w:rsidRPr="002602B5">
        <w:t>Op welke manier heb je meegedaan in de les? (meerkeuze)</w:t>
      </w:r>
    </w:p>
    <w:p w:rsidR="002602B5" w:rsidRDefault="002602B5" w:rsidP="00AB4431">
      <w:pPr>
        <w:pStyle w:val="Geenafstand"/>
        <w:numPr>
          <w:ilvl w:val="0"/>
          <w:numId w:val="6"/>
        </w:numPr>
      </w:pPr>
      <w:r w:rsidRPr="002602B5">
        <w:t>Wat vond je van de activiteit? (meer</w:t>
      </w:r>
      <w:r w:rsidR="00B77ABC">
        <w:t>k</w:t>
      </w:r>
      <w:r w:rsidRPr="002602B5">
        <w:t>euze/open)</w:t>
      </w:r>
    </w:p>
    <w:p w:rsidR="003107C2" w:rsidRDefault="003107C2" w:rsidP="003107C2">
      <w:pPr>
        <w:pStyle w:val="Geenafstand"/>
      </w:pPr>
    </w:p>
    <w:p w:rsidR="003107C2" w:rsidRDefault="003107C2" w:rsidP="003107C2">
      <w:pPr>
        <w:pStyle w:val="Geenafstand"/>
      </w:pPr>
      <w:r>
        <w:t>Een nieuwe enquête maken doe je op de volgende manier</w:t>
      </w:r>
      <w:r w:rsidR="004A34F7">
        <w:t>:</w:t>
      </w:r>
    </w:p>
    <w:p w:rsidR="003107C2" w:rsidRDefault="003107C2" w:rsidP="003107C2">
      <w:pPr>
        <w:pStyle w:val="Geenafstand"/>
      </w:pPr>
    </w:p>
    <w:p w:rsidR="003107C2" w:rsidRDefault="00585343" w:rsidP="00585343">
      <w:pPr>
        <w:pStyle w:val="Geenafstand"/>
        <w:numPr>
          <w:ilvl w:val="0"/>
          <w:numId w:val="9"/>
        </w:numPr>
      </w:pPr>
      <w:r>
        <w:t>Kies uit het linker menu de optie Enquêtes</w:t>
      </w:r>
      <w:r w:rsidR="004A34F7">
        <w:t>.</w:t>
      </w:r>
    </w:p>
    <w:p w:rsidR="00585343" w:rsidRDefault="00585343" w:rsidP="00585343">
      <w:pPr>
        <w:pStyle w:val="Geenafstand"/>
        <w:numPr>
          <w:ilvl w:val="0"/>
          <w:numId w:val="9"/>
        </w:numPr>
      </w:pPr>
      <w:r>
        <w:t>Klik op de knop `nieuw´</w:t>
      </w:r>
      <w:r w:rsidR="004A34F7">
        <w:t>.</w:t>
      </w:r>
    </w:p>
    <w:p w:rsidR="00585343" w:rsidRDefault="00A04864" w:rsidP="00585343">
      <w:pPr>
        <w:pStyle w:val="Geenafstand"/>
        <w:ind w:left="1065"/>
      </w:pPr>
      <w:r>
        <w:rPr>
          <w:noProof/>
        </w:rPr>
        <w:drawing>
          <wp:anchor distT="0" distB="0" distL="114300" distR="114300" simplePos="0" relativeHeight="251663360" behindDoc="0" locked="0" layoutInCell="1" allowOverlap="1">
            <wp:simplePos x="0" y="0"/>
            <wp:positionH relativeFrom="column">
              <wp:posOffset>1856105</wp:posOffset>
            </wp:positionH>
            <wp:positionV relativeFrom="paragraph">
              <wp:posOffset>130175</wp:posOffset>
            </wp:positionV>
            <wp:extent cx="1964690" cy="414020"/>
            <wp:effectExtent l="19050" t="0" r="0" b="0"/>
            <wp:wrapSquare wrapText="bothSides"/>
            <wp:docPr id="8" name="Afbeelding 7" descr="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0.jpg"/>
                    <pic:cNvPicPr/>
                  </pic:nvPicPr>
                  <pic:blipFill>
                    <a:blip r:embed="rId25" cstate="print"/>
                    <a:stretch>
                      <a:fillRect/>
                    </a:stretch>
                  </pic:blipFill>
                  <pic:spPr>
                    <a:xfrm>
                      <a:off x="0" y="0"/>
                      <a:ext cx="1964690" cy="41402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691515</wp:posOffset>
            </wp:positionH>
            <wp:positionV relativeFrom="paragraph">
              <wp:posOffset>95250</wp:posOffset>
            </wp:positionV>
            <wp:extent cx="1093470" cy="2621915"/>
            <wp:effectExtent l="19050" t="0" r="0" b="0"/>
            <wp:wrapSquare wrapText="bothSides"/>
            <wp:docPr id="4" name="Afbeelding 3" descr="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9.jpg"/>
                    <pic:cNvPicPr/>
                  </pic:nvPicPr>
                  <pic:blipFill>
                    <a:blip r:embed="rId26" cstate="print"/>
                    <a:stretch>
                      <a:fillRect/>
                    </a:stretch>
                  </pic:blipFill>
                  <pic:spPr>
                    <a:xfrm>
                      <a:off x="0" y="0"/>
                      <a:ext cx="1093470" cy="2621915"/>
                    </a:xfrm>
                    <a:prstGeom prst="rect">
                      <a:avLst/>
                    </a:prstGeom>
                  </pic:spPr>
                </pic:pic>
              </a:graphicData>
            </a:graphic>
          </wp:anchor>
        </w:drawing>
      </w:r>
    </w:p>
    <w:p w:rsidR="003107C2" w:rsidRDefault="003107C2" w:rsidP="003107C2">
      <w:pPr>
        <w:pStyle w:val="Geenafstand"/>
      </w:pPr>
    </w:p>
    <w:p w:rsidR="00585343" w:rsidRDefault="00585343">
      <w:pPr>
        <w:rPr>
          <w:color w:val="92D050"/>
        </w:rPr>
      </w:pPr>
      <w:r>
        <w:rPr>
          <w:color w:val="92D050"/>
        </w:rPr>
        <w:br w:type="page"/>
      </w:r>
    </w:p>
    <w:p w:rsidR="008C4E3B" w:rsidRPr="000113CD" w:rsidRDefault="00585343" w:rsidP="00585343">
      <w:pPr>
        <w:pStyle w:val="Lijstalinea"/>
        <w:numPr>
          <w:ilvl w:val="0"/>
          <w:numId w:val="9"/>
        </w:numPr>
      </w:pPr>
      <w:r w:rsidRPr="000113CD">
        <w:rPr>
          <w:noProof/>
        </w:rPr>
        <w:lastRenderedPageBreak/>
        <w:drawing>
          <wp:anchor distT="0" distB="0" distL="114300" distR="114300" simplePos="0" relativeHeight="251643904" behindDoc="0" locked="0" layoutInCell="1" allowOverlap="1" wp14:anchorId="6966FE21" wp14:editId="2F3017BF">
            <wp:simplePos x="0" y="0"/>
            <wp:positionH relativeFrom="column">
              <wp:posOffset>46990</wp:posOffset>
            </wp:positionH>
            <wp:positionV relativeFrom="paragraph">
              <wp:posOffset>534670</wp:posOffset>
            </wp:positionV>
            <wp:extent cx="5733415" cy="2544445"/>
            <wp:effectExtent l="19050" t="0" r="635" b="0"/>
            <wp:wrapSquare wrapText="bothSides"/>
            <wp:docPr id="19" name="Afbeelding 18" desc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1.jpg"/>
                    <pic:cNvPicPr/>
                  </pic:nvPicPr>
                  <pic:blipFill>
                    <a:blip r:embed="rId27" cstate="print"/>
                    <a:stretch>
                      <a:fillRect/>
                    </a:stretch>
                  </pic:blipFill>
                  <pic:spPr>
                    <a:xfrm>
                      <a:off x="0" y="0"/>
                      <a:ext cx="5733415" cy="2544445"/>
                    </a:xfrm>
                    <a:prstGeom prst="rect">
                      <a:avLst/>
                    </a:prstGeom>
                  </pic:spPr>
                </pic:pic>
              </a:graphicData>
            </a:graphic>
          </wp:anchor>
        </w:drawing>
      </w:r>
      <w:r w:rsidRPr="000113CD">
        <w:t>Vul de gevraagde velden in: Categorie, Onderwerp en Beschrijving</w:t>
      </w:r>
      <w:r w:rsidR="004A34F7">
        <w:t>.</w:t>
      </w:r>
    </w:p>
    <w:p w:rsidR="008C4E3B" w:rsidRPr="000113CD" w:rsidRDefault="008C4E3B" w:rsidP="00585343">
      <w:pPr>
        <w:pStyle w:val="Lijstalinea"/>
        <w:numPr>
          <w:ilvl w:val="0"/>
          <w:numId w:val="9"/>
        </w:numPr>
      </w:pPr>
      <w:r w:rsidRPr="000113CD">
        <w:t xml:space="preserve">Klik op </w:t>
      </w:r>
      <w:r w:rsidR="00A04864" w:rsidRPr="000113CD">
        <w:t>Opslaan</w:t>
      </w:r>
      <w:r w:rsidR="004A34F7">
        <w:t>.</w:t>
      </w:r>
    </w:p>
    <w:p w:rsidR="008C4E3B" w:rsidRDefault="008C4E3B" w:rsidP="008C4E3B">
      <w:pPr>
        <w:ind w:left="705"/>
        <w:rPr>
          <w:color w:val="92D050"/>
        </w:rPr>
      </w:pPr>
    </w:p>
    <w:p w:rsidR="008C4E3B" w:rsidRPr="000113CD" w:rsidRDefault="008C4E3B" w:rsidP="008C4E3B">
      <w:pPr>
        <w:ind w:left="705"/>
      </w:pPr>
      <w:r w:rsidRPr="000113CD">
        <w:t>De enquête is nu aangemaakt en terug te vinden onder de menuknop Enquêtes. De enquête is echter nog `leeg´</w:t>
      </w:r>
      <w:r w:rsidR="00A04864" w:rsidRPr="000113CD">
        <w:t>. E</w:t>
      </w:r>
      <w:r w:rsidRPr="000113CD">
        <w:t>r moeten nu vragen worden toegevoegd.</w:t>
      </w:r>
    </w:p>
    <w:p w:rsidR="008C4E3B" w:rsidRPr="000113CD" w:rsidRDefault="008C4E3B" w:rsidP="008C4E3B">
      <w:r w:rsidRPr="000113CD">
        <w:t>Vragen toevoegen aan de Enquête</w:t>
      </w:r>
      <w:r w:rsidR="004A34F7">
        <w:t>:</w:t>
      </w:r>
    </w:p>
    <w:p w:rsidR="008C4E3B" w:rsidRPr="000113CD" w:rsidRDefault="008C4E3B" w:rsidP="008C4E3B">
      <w:pPr>
        <w:pStyle w:val="Lijstalinea"/>
        <w:numPr>
          <w:ilvl w:val="0"/>
          <w:numId w:val="10"/>
        </w:numPr>
      </w:pPr>
      <w:r w:rsidRPr="000113CD">
        <w:t>De enquête die we net hebben aangemaakt verschijnt nu in de lijst met reeds eerder aangemaakte enquêtes. Klik op betreffende enquête om vragen hieraan toe te voegen.</w:t>
      </w:r>
    </w:p>
    <w:p w:rsidR="008C4E3B" w:rsidRDefault="008C4E3B" w:rsidP="008C4E3B">
      <w:pPr>
        <w:rPr>
          <w:color w:val="92D050"/>
        </w:rPr>
      </w:pPr>
      <w:r>
        <w:rPr>
          <w:noProof/>
          <w:color w:val="92D050"/>
        </w:rPr>
        <w:drawing>
          <wp:inline distT="0" distB="0" distL="0" distR="0">
            <wp:extent cx="4391025" cy="2486025"/>
            <wp:effectExtent l="19050" t="0" r="9525" b="0"/>
            <wp:docPr id="20" name="Afbeelding 19" descr="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2.jpg"/>
                    <pic:cNvPicPr/>
                  </pic:nvPicPr>
                  <pic:blipFill>
                    <a:blip r:embed="rId28" cstate="print"/>
                    <a:stretch>
                      <a:fillRect/>
                    </a:stretch>
                  </pic:blipFill>
                  <pic:spPr>
                    <a:xfrm>
                      <a:off x="0" y="0"/>
                      <a:ext cx="4391025" cy="2486025"/>
                    </a:xfrm>
                    <a:prstGeom prst="rect">
                      <a:avLst/>
                    </a:prstGeom>
                  </pic:spPr>
                </pic:pic>
              </a:graphicData>
            </a:graphic>
          </wp:inline>
        </w:drawing>
      </w:r>
    </w:p>
    <w:p w:rsidR="00585343" w:rsidRDefault="00585343" w:rsidP="008C4E3B">
      <w:pPr>
        <w:rPr>
          <w:color w:val="92D050"/>
        </w:rPr>
      </w:pPr>
      <w:r w:rsidRPr="008C4E3B">
        <w:rPr>
          <w:color w:val="92D050"/>
        </w:rPr>
        <w:br w:type="page"/>
      </w:r>
    </w:p>
    <w:p w:rsidR="008C4E3B" w:rsidRPr="000113CD" w:rsidRDefault="008C4E3B" w:rsidP="008C4E3B">
      <w:pPr>
        <w:pStyle w:val="Lijstalinea"/>
        <w:numPr>
          <w:ilvl w:val="0"/>
          <w:numId w:val="10"/>
        </w:numPr>
      </w:pPr>
      <w:r w:rsidRPr="000113CD">
        <w:lastRenderedPageBreak/>
        <w:t xml:space="preserve">Klik vervolgens op </w:t>
      </w:r>
      <w:r w:rsidR="00C1298B" w:rsidRPr="000113CD">
        <w:t>het pijltje ´kies een vraagtype´</w:t>
      </w:r>
    </w:p>
    <w:p w:rsidR="00C1298B" w:rsidRDefault="00C1298B">
      <w:pPr>
        <w:rPr>
          <w:color w:val="92D050"/>
        </w:rPr>
      </w:pPr>
      <w:r>
        <w:rPr>
          <w:noProof/>
          <w:color w:val="92D050"/>
        </w:rPr>
        <w:drawing>
          <wp:anchor distT="0" distB="0" distL="114300" distR="114300" simplePos="0" relativeHeight="251664384" behindDoc="0" locked="0" layoutInCell="1" allowOverlap="1">
            <wp:simplePos x="0" y="0"/>
            <wp:positionH relativeFrom="column">
              <wp:posOffset>70485</wp:posOffset>
            </wp:positionH>
            <wp:positionV relativeFrom="paragraph">
              <wp:posOffset>4445</wp:posOffset>
            </wp:positionV>
            <wp:extent cx="4607560" cy="2743200"/>
            <wp:effectExtent l="19050" t="0" r="2540" b="0"/>
            <wp:wrapSquare wrapText="bothSides"/>
            <wp:docPr id="22" name="Afbeelding 21" desc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3.jpg"/>
                    <pic:cNvPicPr/>
                  </pic:nvPicPr>
                  <pic:blipFill>
                    <a:blip r:embed="rId29" cstate="print"/>
                    <a:stretch>
                      <a:fillRect/>
                    </a:stretch>
                  </pic:blipFill>
                  <pic:spPr>
                    <a:xfrm>
                      <a:off x="0" y="0"/>
                      <a:ext cx="4607560" cy="2743200"/>
                    </a:xfrm>
                    <a:prstGeom prst="rect">
                      <a:avLst/>
                    </a:prstGeom>
                  </pic:spPr>
                </pic:pic>
              </a:graphicData>
            </a:graphic>
          </wp:anchor>
        </w:drawing>
      </w:r>
    </w:p>
    <w:p w:rsidR="00C1298B" w:rsidRDefault="00C1298B">
      <w:pPr>
        <w:rPr>
          <w:color w:val="92D050"/>
        </w:rPr>
      </w:pPr>
    </w:p>
    <w:p w:rsidR="00C1298B" w:rsidRDefault="00C1298B">
      <w:pPr>
        <w:rPr>
          <w:color w:val="92D050"/>
        </w:rPr>
      </w:pPr>
    </w:p>
    <w:p w:rsidR="00C1298B" w:rsidRDefault="00C1298B">
      <w:pPr>
        <w:rPr>
          <w:color w:val="92D050"/>
        </w:rPr>
      </w:pPr>
    </w:p>
    <w:p w:rsidR="00C1298B" w:rsidRDefault="00C1298B">
      <w:pPr>
        <w:rPr>
          <w:color w:val="92D050"/>
        </w:rPr>
      </w:pPr>
    </w:p>
    <w:p w:rsidR="00C1298B" w:rsidRDefault="00C1298B">
      <w:pPr>
        <w:rPr>
          <w:color w:val="92D050"/>
        </w:rPr>
      </w:pPr>
    </w:p>
    <w:p w:rsidR="00C1298B" w:rsidRDefault="00C1298B">
      <w:pPr>
        <w:rPr>
          <w:color w:val="92D050"/>
        </w:rPr>
      </w:pPr>
    </w:p>
    <w:p w:rsidR="00C1298B" w:rsidRDefault="00C1298B">
      <w:pPr>
        <w:rPr>
          <w:color w:val="92D050"/>
        </w:rPr>
      </w:pPr>
    </w:p>
    <w:p w:rsidR="00C1298B" w:rsidRDefault="00C1298B">
      <w:pPr>
        <w:rPr>
          <w:color w:val="92D050"/>
        </w:rPr>
      </w:pPr>
    </w:p>
    <w:p w:rsidR="008C4E3B" w:rsidRPr="000113CD" w:rsidRDefault="00A04864" w:rsidP="00C1298B">
      <w:pPr>
        <w:pStyle w:val="Lijstalinea"/>
        <w:numPr>
          <w:ilvl w:val="0"/>
          <w:numId w:val="10"/>
        </w:numPr>
      </w:pPr>
      <w:r w:rsidRPr="000113CD">
        <w:rPr>
          <w:noProof/>
        </w:rPr>
        <w:drawing>
          <wp:anchor distT="0" distB="0" distL="114300" distR="114300" simplePos="0" relativeHeight="251644928" behindDoc="0" locked="0" layoutInCell="1" allowOverlap="1" wp14:anchorId="2B1D02C0" wp14:editId="12FF4E47">
            <wp:simplePos x="0" y="0"/>
            <wp:positionH relativeFrom="column">
              <wp:posOffset>70485</wp:posOffset>
            </wp:positionH>
            <wp:positionV relativeFrom="paragraph">
              <wp:posOffset>1236980</wp:posOffset>
            </wp:positionV>
            <wp:extent cx="5729605" cy="3389630"/>
            <wp:effectExtent l="19050" t="0" r="4445" b="0"/>
            <wp:wrapSquare wrapText="bothSides"/>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729605" cy="3389630"/>
                    </a:xfrm>
                    <a:prstGeom prst="rect">
                      <a:avLst/>
                    </a:prstGeom>
                    <a:noFill/>
                    <a:ln w="9525">
                      <a:noFill/>
                      <a:miter lim="800000"/>
                      <a:headEnd/>
                      <a:tailEnd/>
                    </a:ln>
                  </pic:spPr>
                </pic:pic>
              </a:graphicData>
            </a:graphic>
          </wp:anchor>
        </w:drawing>
      </w:r>
      <w:r w:rsidR="00C1298B" w:rsidRPr="000113CD">
        <w:t xml:space="preserve">Maak je keuze uit een Meerkeuze, </w:t>
      </w:r>
      <w:proofErr w:type="spellStart"/>
      <w:r w:rsidR="00C1298B" w:rsidRPr="000113CD">
        <w:t>Likters</w:t>
      </w:r>
      <w:r w:rsidRPr="000113CD">
        <w:t>c</w:t>
      </w:r>
      <w:r w:rsidR="00C1298B" w:rsidRPr="000113CD">
        <w:t>haal</w:t>
      </w:r>
      <w:proofErr w:type="spellEnd"/>
      <w:r w:rsidR="00C1298B" w:rsidRPr="000113CD">
        <w:t xml:space="preserve"> of open vraag.</w:t>
      </w:r>
    </w:p>
    <w:p w:rsidR="00C1298B" w:rsidRPr="000113CD" w:rsidRDefault="00C1298B" w:rsidP="00C1298B">
      <w:r w:rsidRPr="000113CD">
        <w:t>In alle gevallen verschijnt onderstaand scherm.</w:t>
      </w:r>
    </w:p>
    <w:p w:rsidR="00C1298B" w:rsidRDefault="00C1298B" w:rsidP="00C1298B">
      <w:pPr>
        <w:pStyle w:val="Geenafstand"/>
        <w:numPr>
          <w:ilvl w:val="0"/>
          <w:numId w:val="10"/>
        </w:numPr>
      </w:pPr>
      <w:r w:rsidRPr="000113CD">
        <w:t>Gebruik het opmaakveld om de gewenste vraag in te formuleren.</w:t>
      </w:r>
    </w:p>
    <w:p w:rsidR="004A34F7" w:rsidRPr="000113CD" w:rsidRDefault="004A34F7" w:rsidP="004A34F7">
      <w:pPr>
        <w:pStyle w:val="Geenafstand"/>
      </w:pPr>
    </w:p>
    <w:p w:rsidR="007A4D91" w:rsidRDefault="007A4D91" w:rsidP="007A4D91">
      <w:pPr>
        <w:pStyle w:val="Geenafstand"/>
        <w:rPr>
          <w:color w:val="92D050"/>
        </w:rPr>
      </w:pPr>
    </w:p>
    <w:p w:rsidR="007E5FEF" w:rsidRPr="000113CD" w:rsidRDefault="007E5FEF" w:rsidP="007E5FEF">
      <w:pPr>
        <w:pStyle w:val="Geenafstand"/>
        <w:numPr>
          <w:ilvl w:val="0"/>
          <w:numId w:val="10"/>
        </w:numPr>
      </w:pPr>
      <w:r w:rsidRPr="000113CD">
        <w:t>Vul de ontbrekende velden in.</w:t>
      </w:r>
      <w:r w:rsidRPr="000113CD">
        <w:br w:type="page"/>
      </w:r>
    </w:p>
    <w:p w:rsidR="007E5FEF" w:rsidRPr="000113CD" w:rsidRDefault="007E5FEF" w:rsidP="007E5FEF">
      <w:pPr>
        <w:pStyle w:val="Geenafstand"/>
      </w:pPr>
      <w:r w:rsidRPr="000113CD">
        <w:lastRenderedPageBreak/>
        <w:t xml:space="preserve">In het voorbeeld van een meerkeuze vraag. Vul je de keuzemogelijkheden </w:t>
      </w:r>
      <w:r w:rsidR="00A04864" w:rsidRPr="000113CD">
        <w:t xml:space="preserve">in </w:t>
      </w:r>
      <w:r w:rsidRPr="000113CD">
        <w:t>en geef je aan hoeveel antwoorden er mogelijk zijn.</w:t>
      </w:r>
    </w:p>
    <w:p w:rsidR="007E5FEF" w:rsidRDefault="00A04864" w:rsidP="007E5FEF">
      <w:pPr>
        <w:pStyle w:val="Geenafstand"/>
        <w:rPr>
          <w:color w:val="92D050"/>
        </w:rPr>
      </w:pPr>
      <w:r>
        <w:rPr>
          <w:noProof/>
          <w:color w:val="92D050"/>
        </w:rPr>
        <w:drawing>
          <wp:anchor distT="0" distB="0" distL="114300" distR="114300" simplePos="0" relativeHeight="251665408" behindDoc="0" locked="0" layoutInCell="1" allowOverlap="1">
            <wp:simplePos x="0" y="0"/>
            <wp:positionH relativeFrom="column">
              <wp:posOffset>19050</wp:posOffset>
            </wp:positionH>
            <wp:positionV relativeFrom="paragraph">
              <wp:posOffset>4062</wp:posOffset>
            </wp:positionV>
            <wp:extent cx="3933490" cy="3114135"/>
            <wp:effectExtent l="19050" t="0" r="0" b="0"/>
            <wp:wrapSquare wrapText="bothSides"/>
            <wp:docPr id="2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933490" cy="3114135"/>
                    </a:xfrm>
                    <a:prstGeom prst="rect">
                      <a:avLst/>
                    </a:prstGeom>
                    <a:noFill/>
                    <a:ln w="9525">
                      <a:noFill/>
                      <a:miter lim="800000"/>
                      <a:headEnd/>
                      <a:tailEnd/>
                    </a:ln>
                  </pic:spPr>
                </pic:pic>
              </a:graphicData>
            </a:graphic>
          </wp:anchor>
        </w:drawing>
      </w:r>
    </w:p>
    <w:p w:rsidR="00C1298B" w:rsidRDefault="00C1298B" w:rsidP="00C1298B">
      <w:pPr>
        <w:pStyle w:val="Geenafstand"/>
        <w:rPr>
          <w:color w:val="92D050"/>
        </w:rPr>
      </w:pPr>
    </w:p>
    <w:p w:rsidR="00C1298B" w:rsidRDefault="00C1298B" w:rsidP="00C1298B">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r>
        <w:rPr>
          <w:color w:val="92D050"/>
        </w:rPr>
        <w:tab/>
      </w:r>
    </w:p>
    <w:p w:rsidR="007E5FEF" w:rsidRDefault="007E5FEF" w:rsidP="003107C2">
      <w:pPr>
        <w:pStyle w:val="Geenafstand"/>
        <w:rPr>
          <w:color w:val="92D050"/>
        </w:rPr>
      </w:pPr>
    </w:p>
    <w:p w:rsidR="007E5FEF" w:rsidRDefault="007E5FEF" w:rsidP="003107C2">
      <w:pPr>
        <w:pStyle w:val="Geenafstand"/>
        <w:rPr>
          <w:color w:val="92D050"/>
        </w:rPr>
      </w:pPr>
    </w:p>
    <w:p w:rsidR="007E5FEF" w:rsidRDefault="007E5FEF" w:rsidP="003107C2">
      <w:pPr>
        <w:pStyle w:val="Geenafstand"/>
        <w:rPr>
          <w:color w:val="92D050"/>
        </w:rPr>
      </w:pPr>
    </w:p>
    <w:p w:rsidR="007E5FEF" w:rsidRPr="000113CD" w:rsidRDefault="00A04864" w:rsidP="00A04864">
      <w:pPr>
        <w:pStyle w:val="Geenafstand"/>
        <w:numPr>
          <w:ilvl w:val="0"/>
          <w:numId w:val="10"/>
        </w:numPr>
      </w:pPr>
      <w:r w:rsidRPr="000113CD">
        <w:t>Druk op opslaan. Voor meer vragen toevoegen herhaal je stap 1 tot en met 6.</w:t>
      </w:r>
    </w:p>
    <w:p w:rsidR="00A04864" w:rsidRPr="000113CD" w:rsidRDefault="00A04864" w:rsidP="00A04864">
      <w:pPr>
        <w:pStyle w:val="Geenafstand"/>
      </w:pPr>
    </w:p>
    <w:p w:rsidR="00347DDB" w:rsidRDefault="00347DDB">
      <w:pPr>
        <w:rPr>
          <w:b/>
          <w:color w:val="92D050"/>
        </w:rPr>
      </w:pPr>
      <w:r>
        <w:rPr>
          <w:b/>
          <w:color w:val="92D050"/>
        </w:rPr>
        <w:br w:type="page"/>
      </w:r>
    </w:p>
    <w:p w:rsidR="00A04864" w:rsidRPr="005A65B7" w:rsidRDefault="005855B5" w:rsidP="00A04864">
      <w:pPr>
        <w:pStyle w:val="Geenafstand"/>
        <w:rPr>
          <w:rFonts w:asciiTheme="majorHAnsi" w:hAnsiTheme="majorHAnsi"/>
          <w:b/>
          <w:color w:val="4F81BD" w:themeColor="accent1"/>
        </w:rPr>
      </w:pPr>
      <w:r w:rsidRPr="005A65B7">
        <w:rPr>
          <w:rFonts w:asciiTheme="majorHAnsi" w:hAnsiTheme="majorHAnsi"/>
          <w:b/>
          <w:color w:val="4F81BD" w:themeColor="accent1"/>
        </w:rPr>
        <w:lastRenderedPageBreak/>
        <w:t>I</w:t>
      </w:r>
      <w:r w:rsidR="007A4D91" w:rsidRPr="005A65B7">
        <w:rPr>
          <w:rFonts w:asciiTheme="majorHAnsi" w:hAnsiTheme="majorHAnsi"/>
          <w:b/>
          <w:color w:val="4F81BD" w:themeColor="accent1"/>
        </w:rPr>
        <w:t>.</w:t>
      </w:r>
      <w:r w:rsidR="007A4D91" w:rsidRPr="005A65B7">
        <w:rPr>
          <w:rFonts w:asciiTheme="majorHAnsi" w:hAnsiTheme="majorHAnsi"/>
          <w:b/>
          <w:color w:val="4F81BD" w:themeColor="accent1"/>
        </w:rPr>
        <w:tab/>
      </w:r>
      <w:r w:rsidR="00A04864" w:rsidRPr="005A65B7">
        <w:rPr>
          <w:rFonts w:asciiTheme="majorHAnsi" w:hAnsiTheme="majorHAnsi"/>
          <w:b/>
          <w:color w:val="4F81BD" w:themeColor="accent1"/>
        </w:rPr>
        <w:t xml:space="preserve">Gebruik van videobeelden binnen de functie </w:t>
      </w:r>
      <w:r w:rsidR="00347DDB" w:rsidRPr="005A65B7">
        <w:rPr>
          <w:rFonts w:asciiTheme="majorHAnsi" w:hAnsiTheme="majorHAnsi"/>
          <w:b/>
          <w:color w:val="4F81BD" w:themeColor="accent1"/>
        </w:rPr>
        <w:t>Enquêtes</w:t>
      </w:r>
      <w:r w:rsidR="00A04864" w:rsidRPr="005A65B7">
        <w:rPr>
          <w:rFonts w:asciiTheme="majorHAnsi" w:hAnsiTheme="majorHAnsi"/>
          <w:b/>
          <w:color w:val="4F81BD" w:themeColor="accent1"/>
        </w:rPr>
        <w:t>.</w:t>
      </w:r>
    </w:p>
    <w:p w:rsidR="00A04864" w:rsidRPr="00347DDB" w:rsidRDefault="00A04864" w:rsidP="00A04864">
      <w:pPr>
        <w:pStyle w:val="Geenafstand"/>
        <w:rPr>
          <w:b/>
          <w:color w:val="92D050"/>
        </w:rPr>
      </w:pPr>
    </w:p>
    <w:p w:rsidR="00A04864" w:rsidRPr="000113CD" w:rsidRDefault="00A04864" w:rsidP="00A04864">
      <w:pPr>
        <w:pStyle w:val="Geenafstand"/>
      </w:pPr>
    </w:p>
    <w:p w:rsidR="003107C2" w:rsidRPr="000113CD" w:rsidRDefault="003107C2" w:rsidP="003107C2">
      <w:pPr>
        <w:pStyle w:val="Geenafstand"/>
      </w:pPr>
      <w:r w:rsidRPr="000113CD">
        <w:t>Het invoegen van videobeelden, en de opmaak hiervan, vereist enige kennis van HTML programmering. Via onderstaande stappen is het echter voor iedereen mogelijk om op een gebruiksvriendelijke manier tot een gewenst resultaat te komen.</w:t>
      </w:r>
    </w:p>
    <w:p w:rsidR="003107C2" w:rsidRPr="000113CD" w:rsidRDefault="003107C2" w:rsidP="003107C2">
      <w:pPr>
        <w:pStyle w:val="Geenafstand"/>
      </w:pPr>
    </w:p>
    <w:p w:rsidR="00A04864" w:rsidRPr="000113CD" w:rsidRDefault="00A04864" w:rsidP="00347DDB">
      <w:r w:rsidRPr="000113CD">
        <w:t>Het invoegen van 1 of meerder</w:t>
      </w:r>
      <w:r w:rsidR="007A4D91" w:rsidRPr="000113CD">
        <w:t>e</w:t>
      </w:r>
      <w:r w:rsidRPr="000113CD">
        <w:t xml:space="preserve"> video´s gebeurt in het opmaakvak wanneer je een vraag toevoegt.</w:t>
      </w:r>
      <w:r w:rsidR="007A4D91" w:rsidRPr="000113CD">
        <w:t xml:space="preserve"> </w:t>
      </w:r>
      <w:r w:rsidR="00F62642" w:rsidRPr="000113CD">
        <w:t>Om verspringingen in de opmaak te voorkomen wordt er</w:t>
      </w:r>
      <w:r w:rsidR="00BD48A3" w:rsidRPr="000113CD">
        <w:t xml:space="preserve"> gebruik gemaakt van een vaste t</w:t>
      </w:r>
      <w:r w:rsidR="00F62642" w:rsidRPr="000113CD">
        <w:t xml:space="preserve">abel. </w:t>
      </w:r>
    </w:p>
    <w:p w:rsidR="00F62642" w:rsidRPr="000113CD" w:rsidRDefault="00F62642" w:rsidP="003107C2">
      <w:pPr>
        <w:pStyle w:val="Geenafstand"/>
      </w:pPr>
    </w:p>
    <w:p w:rsidR="00F62642" w:rsidRPr="000113CD" w:rsidRDefault="00F62642" w:rsidP="00F62642">
      <w:pPr>
        <w:pStyle w:val="Geenafstand"/>
        <w:numPr>
          <w:ilvl w:val="0"/>
          <w:numId w:val="11"/>
        </w:numPr>
      </w:pPr>
      <w:r w:rsidRPr="000113CD">
        <w:t>Kies in de opmaakbalk aan de rechterkant de knop ´meer opties´</w:t>
      </w:r>
      <w:r w:rsidR="004A34F7">
        <w:t>.</w:t>
      </w:r>
    </w:p>
    <w:p w:rsidR="00F62642" w:rsidRPr="000113CD" w:rsidRDefault="00F62642" w:rsidP="00F62642">
      <w:pPr>
        <w:pStyle w:val="Geenafstand"/>
        <w:numPr>
          <w:ilvl w:val="0"/>
          <w:numId w:val="11"/>
        </w:numPr>
      </w:pPr>
      <w:r w:rsidRPr="000113CD">
        <w:t>Maak vervolgens een tabel met 2 rijen en 4 kolommen door links in de opmaakbalk op de knop ´tabel´te drukken.</w:t>
      </w:r>
    </w:p>
    <w:p w:rsidR="008D4648" w:rsidRPr="000113CD" w:rsidRDefault="009736E1" w:rsidP="00F62642">
      <w:pPr>
        <w:pStyle w:val="Geenafstand"/>
        <w:numPr>
          <w:ilvl w:val="0"/>
          <w:numId w:val="11"/>
        </w:numPr>
      </w:pPr>
      <w:r w:rsidRPr="000113CD">
        <w:rPr>
          <w:noProof/>
        </w:rPr>
        <w:drawing>
          <wp:anchor distT="0" distB="0" distL="114300" distR="114300" simplePos="0" relativeHeight="251646976" behindDoc="0" locked="0" layoutInCell="1" allowOverlap="1" wp14:anchorId="0872FB3E" wp14:editId="3E1D279B">
            <wp:simplePos x="0" y="0"/>
            <wp:positionH relativeFrom="column">
              <wp:posOffset>191135</wp:posOffset>
            </wp:positionH>
            <wp:positionV relativeFrom="paragraph">
              <wp:posOffset>520700</wp:posOffset>
            </wp:positionV>
            <wp:extent cx="5734685" cy="2898140"/>
            <wp:effectExtent l="19050" t="0" r="0" b="0"/>
            <wp:wrapSquare wrapText="bothSides"/>
            <wp:docPr id="30" name="Afbeelding 29" descr="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6.jpg"/>
                    <pic:cNvPicPr/>
                  </pic:nvPicPr>
                  <pic:blipFill>
                    <a:blip r:embed="rId32" cstate="print"/>
                    <a:stretch>
                      <a:fillRect/>
                    </a:stretch>
                  </pic:blipFill>
                  <pic:spPr>
                    <a:xfrm>
                      <a:off x="0" y="0"/>
                      <a:ext cx="5734685" cy="2898140"/>
                    </a:xfrm>
                    <a:prstGeom prst="rect">
                      <a:avLst/>
                    </a:prstGeom>
                  </pic:spPr>
                </pic:pic>
              </a:graphicData>
            </a:graphic>
          </wp:anchor>
        </w:drawing>
      </w:r>
      <w:r w:rsidR="008D4648" w:rsidRPr="000113CD">
        <w:t>In de bovenste kolom kun je de video’s een eigen beschrijving geven. In het onderstaande voorbeeld willen we 4 filmpjes toevoegen. Niveau A t/m D</w:t>
      </w:r>
      <w:r w:rsidR="004A34F7">
        <w:t>:</w:t>
      </w:r>
    </w:p>
    <w:p w:rsidR="009736E1" w:rsidRDefault="009736E1" w:rsidP="009736E1">
      <w:pPr>
        <w:pStyle w:val="Geenafstand"/>
        <w:ind w:left="1065"/>
        <w:rPr>
          <w:color w:val="92D050"/>
        </w:rPr>
      </w:pPr>
    </w:p>
    <w:p w:rsidR="009736E1" w:rsidRDefault="009736E1" w:rsidP="009736E1">
      <w:pPr>
        <w:pStyle w:val="Geenafstand"/>
        <w:ind w:left="1065"/>
        <w:rPr>
          <w:color w:val="92D050"/>
        </w:rPr>
      </w:pPr>
    </w:p>
    <w:p w:rsidR="00347DDB" w:rsidRDefault="00347DDB">
      <w:pPr>
        <w:rPr>
          <w:color w:val="92D050"/>
        </w:rPr>
      </w:pPr>
      <w:r>
        <w:rPr>
          <w:color w:val="92D050"/>
        </w:rPr>
        <w:br w:type="page"/>
      </w:r>
    </w:p>
    <w:p w:rsidR="00F62642" w:rsidRPr="000113CD" w:rsidRDefault="009736E1" w:rsidP="009736E1">
      <w:pPr>
        <w:pStyle w:val="Geenafstand"/>
        <w:numPr>
          <w:ilvl w:val="0"/>
          <w:numId w:val="11"/>
        </w:numPr>
      </w:pPr>
      <w:r w:rsidRPr="000113CD">
        <w:lastRenderedPageBreak/>
        <w:t>De video</w:t>
      </w:r>
      <w:r w:rsidR="001A484F" w:rsidRPr="000113CD">
        <w:t>’s</w:t>
      </w:r>
      <w:r w:rsidRPr="000113CD">
        <w:t xml:space="preserve"> de we willen toevoegen moet</w:t>
      </w:r>
      <w:r w:rsidR="00347DDB" w:rsidRPr="000113CD">
        <w:t>en</w:t>
      </w:r>
      <w:r w:rsidR="001A484F" w:rsidRPr="000113CD">
        <w:t xml:space="preserve"> op </w:t>
      </w:r>
      <w:proofErr w:type="spellStart"/>
      <w:r w:rsidR="001A484F" w:rsidRPr="000113CD">
        <w:t>Y</w:t>
      </w:r>
      <w:r w:rsidRPr="000113CD">
        <w:t>outube</w:t>
      </w:r>
      <w:proofErr w:type="spellEnd"/>
      <w:r w:rsidRPr="000113CD">
        <w:t xml:space="preserve"> staan. Surf naar </w:t>
      </w:r>
      <w:hyperlink r:id="rId33" w:history="1">
        <w:r w:rsidRPr="000113CD">
          <w:rPr>
            <w:rStyle w:val="Hyperlink"/>
            <w:color w:val="auto"/>
          </w:rPr>
          <w:t>www.youtube.com</w:t>
        </w:r>
      </w:hyperlink>
      <w:r w:rsidRPr="000113CD">
        <w:t xml:space="preserve"> en zoek jouw gewenste video.</w:t>
      </w:r>
    </w:p>
    <w:p w:rsidR="009736E1" w:rsidRPr="000113CD" w:rsidRDefault="00152336" w:rsidP="009736E1">
      <w:pPr>
        <w:pStyle w:val="Geenafstand"/>
        <w:numPr>
          <w:ilvl w:val="0"/>
          <w:numId w:val="11"/>
        </w:numPr>
      </w:pPr>
      <w:r w:rsidRPr="000113CD">
        <w:t xml:space="preserve">Klik op de knop Delen en vervolgens op de knop Insluiten. Er </w:t>
      </w:r>
      <w:r w:rsidR="00347DDB" w:rsidRPr="000113CD">
        <w:t>verschijnt</w:t>
      </w:r>
      <w:r w:rsidRPr="000113CD">
        <w:t xml:space="preserve"> nu een blauwgemarkeerde HTML code.</w:t>
      </w:r>
    </w:p>
    <w:p w:rsidR="00152336" w:rsidRPr="000113CD" w:rsidRDefault="00152336" w:rsidP="009736E1">
      <w:pPr>
        <w:pStyle w:val="Geenafstand"/>
        <w:numPr>
          <w:ilvl w:val="0"/>
          <w:numId w:val="11"/>
        </w:numPr>
      </w:pPr>
      <w:r w:rsidRPr="000113CD">
        <w:t>Kopieer deze code.</w:t>
      </w:r>
    </w:p>
    <w:p w:rsidR="003107C2" w:rsidRPr="003107C2" w:rsidRDefault="003107C2" w:rsidP="003107C2">
      <w:pPr>
        <w:pStyle w:val="Geenafstand"/>
        <w:rPr>
          <w:color w:val="92D050"/>
        </w:rPr>
      </w:pPr>
    </w:p>
    <w:p w:rsidR="002602B5" w:rsidRPr="002602B5" w:rsidRDefault="00152336" w:rsidP="008D4648">
      <w:r>
        <w:rPr>
          <w:noProof/>
        </w:rPr>
        <w:drawing>
          <wp:anchor distT="0" distB="0" distL="114300" distR="114300" simplePos="0" relativeHeight="251666432" behindDoc="0" locked="0" layoutInCell="1" allowOverlap="1">
            <wp:simplePos x="0" y="0"/>
            <wp:positionH relativeFrom="column">
              <wp:posOffset>648335</wp:posOffset>
            </wp:positionH>
            <wp:positionV relativeFrom="paragraph">
              <wp:posOffset>14605</wp:posOffset>
            </wp:positionV>
            <wp:extent cx="3823970" cy="3605530"/>
            <wp:effectExtent l="19050" t="0" r="5080" b="0"/>
            <wp:wrapSquare wrapText="bothSides"/>
            <wp:docPr id="26" name="Afbeelding 25" descr="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8.jpg"/>
                    <pic:cNvPicPr/>
                  </pic:nvPicPr>
                  <pic:blipFill>
                    <a:blip r:embed="rId34" cstate="screen">
                      <a:extLst>
                        <a:ext uri="{28A0092B-C50C-407E-A947-70E740481C1C}">
                          <a14:useLocalDpi xmlns:a14="http://schemas.microsoft.com/office/drawing/2010/main"/>
                        </a:ext>
                      </a:extLst>
                    </a:blip>
                    <a:stretch>
                      <a:fillRect/>
                    </a:stretch>
                  </pic:blipFill>
                  <pic:spPr>
                    <a:xfrm>
                      <a:off x="0" y="0"/>
                      <a:ext cx="3823970" cy="3605530"/>
                    </a:xfrm>
                    <a:prstGeom prst="rect">
                      <a:avLst/>
                    </a:prstGeom>
                  </pic:spPr>
                </pic:pic>
              </a:graphicData>
            </a:graphic>
          </wp:anchor>
        </w:drawing>
      </w:r>
    </w:p>
    <w:p w:rsidR="007A4D91" w:rsidRDefault="007A4D91" w:rsidP="00347DDB"/>
    <w:p w:rsidR="007A4D91" w:rsidRDefault="007A4D91" w:rsidP="00347DDB"/>
    <w:p w:rsidR="007A4D91" w:rsidRDefault="007A4D91" w:rsidP="00347DDB"/>
    <w:p w:rsidR="007A4D91" w:rsidRDefault="007A4D91" w:rsidP="00347DDB"/>
    <w:p w:rsidR="007A4D91" w:rsidRDefault="007A4D91" w:rsidP="00347DDB"/>
    <w:p w:rsidR="007A4D91" w:rsidRDefault="007A4D91" w:rsidP="00347DDB"/>
    <w:p w:rsidR="007A4D91" w:rsidRDefault="007A4D91" w:rsidP="00347DDB"/>
    <w:p w:rsidR="007A4D91" w:rsidRDefault="007A4D91" w:rsidP="00347DDB"/>
    <w:p w:rsidR="007A4D91" w:rsidRDefault="007A4D91" w:rsidP="00347DDB"/>
    <w:p w:rsidR="007A4D91" w:rsidRPr="007A4D91" w:rsidRDefault="007A4D91" w:rsidP="00347DDB">
      <w:pPr>
        <w:rPr>
          <w:color w:val="92D050"/>
        </w:rPr>
      </w:pPr>
    </w:p>
    <w:p w:rsidR="007A4D91" w:rsidRPr="007A4D91" w:rsidRDefault="007A4D91" w:rsidP="00347DDB">
      <w:pPr>
        <w:rPr>
          <w:color w:val="92D050"/>
        </w:rPr>
      </w:pPr>
    </w:p>
    <w:p w:rsidR="00152336" w:rsidRPr="000113CD" w:rsidRDefault="00152336" w:rsidP="007A4D91">
      <w:pPr>
        <w:pStyle w:val="Lijstalinea"/>
        <w:numPr>
          <w:ilvl w:val="0"/>
          <w:numId w:val="11"/>
        </w:numPr>
      </w:pPr>
      <w:r w:rsidRPr="000113CD">
        <w:t xml:space="preserve">Je gaat nu terug naar het opmaakscherm in </w:t>
      </w:r>
      <w:proofErr w:type="spellStart"/>
      <w:r w:rsidRPr="000113CD">
        <w:t>Teletop</w:t>
      </w:r>
      <w:proofErr w:type="spellEnd"/>
      <w:r w:rsidRPr="000113CD">
        <w:t>.</w:t>
      </w:r>
    </w:p>
    <w:p w:rsidR="00152336" w:rsidRPr="000113CD" w:rsidRDefault="00152336" w:rsidP="00152336">
      <w:pPr>
        <w:pStyle w:val="Lijstalinea"/>
        <w:numPr>
          <w:ilvl w:val="0"/>
          <w:numId w:val="11"/>
        </w:numPr>
      </w:pPr>
      <w:r w:rsidRPr="000113CD">
        <w:t xml:space="preserve">Vul in de tabel op de plek waar de video moet komen een willekeurige herkenbare code in. </w:t>
      </w:r>
      <w:r w:rsidR="007A4D91" w:rsidRPr="000113CD">
        <w:t xml:space="preserve"> </w:t>
      </w:r>
      <w:r w:rsidRPr="000113CD">
        <w:t xml:space="preserve">Dit kan bijvoorbeeld je eigen naam zijn. In onderstaand voorbeeld is gekozen voor </w:t>
      </w:r>
      <w:proofErr w:type="spellStart"/>
      <w:r w:rsidRPr="000113CD">
        <w:t>xxxxxxx</w:t>
      </w:r>
      <w:proofErr w:type="spellEnd"/>
      <w:r w:rsidRPr="000113CD">
        <w:t>.</w:t>
      </w:r>
    </w:p>
    <w:p w:rsidR="00152336" w:rsidRPr="000113CD" w:rsidRDefault="00152336" w:rsidP="00152336">
      <w:pPr>
        <w:pStyle w:val="Lijstalinea"/>
        <w:numPr>
          <w:ilvl w:val="0"/>
          <w:numId w:val="11"/>
        </w:numPr>
      </w:pPr>
      <w:r w:rsidRPr="000113CD">
        <w:rPr>
          <w:noProof/>
        </w:rPr>
        <w:drawing>
          <wp:anchor distT="0" distB="0" distL="114300" distR="114300" simplePos="0" relativeHeight="251649024" behindDoc="0" locked="0" layoutInCell="1" allowOverlap="1" wp14:anchorId="5F27DF99" wp14:editId="17B9DC08">
            <wp:simplePos x="0" y="0"/>
            <wp:positionH relativeFrom="column">
              <wp:posOffset>-6985</wp:posOffset>
            </wp:positionH>
            <wp:positionV relativeFrom="paragraph">
              <wp:posOffset>405765</wp:posOffset>
            </wp:positionV>
            <wp:extent cx="5734685" cy="2803525"/>
            <wp:effectExtent l="19050" t="0" r="0" b="0"/>
            <wp:wrapSquare wrapText="bothSides"/>
            <wp:docPr id="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734685" cy="2803525"/>
                    </a:xfrm>
                    <a:prstGeom prst="rect">
                      <a:avLst/>
                    </a:prstGeom>
                    <a:noFill/>
                    <a:ln w="9525">
                      <a:noFill/>
                      <a:miter lim="800000"/>
                      <a:headEnd/>
                      <a:tailEnd/>
                    </a:ln>
                  </pic:spPr>
                </pic:pic>
              </a:graphicData>
            </a:graphic>
          </wp:anchor>
        </w:drawing>
      </w:r>
      <w:r w:rsidRPr="000113CD">
        <w:t xml:space="preserve">Klik vervolgens in de opmaakbalk op de </w:t>
      </w:r>
      <w:r w:rsidR="007A4D91" w:rsidRPr="000113CD">
        <w:t>‘</w:t>
      </w:r>
      <w:r w:rsidRPr="000113CD">
        <w:t>HTML knop</w:t>
      </w:r>
      <w:r w:rsidR="007A4D91" w:rsidRPr="000113CD">
        <w:t>’</w:t>
      </w:r>
      <w:r w:rsidRPr="000113CD">
        <w:t>.</w:t>
      </w:r>
    </w:p>
    <w:p w:rsidR="00152336" w:rsidRPr="000113CD" w:rsidRDefault="00152336" w:rsidP="00152336">
      <w:pPr>
        <w:pStyle w:val="Lijstalinea"/>
        <w:numPr>
          <w:ilvl w:val="0"/>
          <w:numId w:val="11"/>
        </w:numPr>
      </w:pPr>
      <w:r w:rsidRPr="000113CD">
        <w:lastRenderedPageBreak/>
        <w:t xml:space="preserve">Je vind nu de </w:t>
      </w:r>
      <w:proofErr w:type="spellStart"/>
      <w:r w:rsidRPr="000113CD">
        <w:t>xxxxxxx</w:t>
      </w:r>
      <w:proofErr w:type="spellEnd"/>
      <w:r w:rsidRPr="000113CD">
        <w:t xml:space="preserve"> terug in de HTML code.</w:t>
      </w:r>
    </w:p>
    <w:p w:rsidR="007A4D91" w:rsidRPr="000113CD" w:rsidRDefault="007A4D91" w:rsidP="007A4D91">
      <w:pPr>
        <w:ind w:left="705"/>
      </w:pPr>
      <w:r w:rsidRPr="007A4D91">
        <w:rPr>
          <w:noProof/>
          <w:color w:val="92D050"/>
        </w:rPr>
        <w:drawing>
          <wp:anchor distT="0" distB="0" distL="114300" distR="114300" simplePos="0" relativeHeight="251668480" behindDoc="0" locked="0" layoutInCell="1" allowOverlap="1">
            <wp:simplePos x="0" y="0"/>
            <wp:positionH relativeFrom="column">
              <wp:posOffset>200025</wp:posOffset>
            </wp:positionH>
            <wp:positionV relativeFrom="paragraph">
              <wp:posOffset>81915</wp:posOffset>
            </wp:positionV>
            <wp:extent cx="5734685" cy="2967355"/>
            <wp:effectExtent l="19050" t="0" r="0" b="0"/>
            <wp:wrapSquare wrapText="bothSides"/>
            <wp:docPr id="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734685" cy="2967355"/>
                    </a:xfrm>
                    <a:prstGeom prst="rect">
                      <a:avLst/>
                    </a:prstGeom>
                    <a:noFill/>
                    <a:ln w="9525">
                      <a:noFill/>
                      <a:miter lim="800000"/>
                      <a:headEnd/>
                      <a:tailEnd/>
                    </a:ln>
                  </pic:spPr>
                </pic:pic>
              </a:graphicData>
            </a:graphic>
          </wp:anchor>
        </w:drawing>
      </w:r>
    </w:p>
    <w:p w:rsidR="00152336" w:rsidRPr="000113CD" w:rsidRDefault="00152336" w:rsidP="007A4D91">
      <w:pPr>
        <w:pStyle w:val="Lijstalinea"/>
        <w:numPr>
          <w:ilvl w:val="0"/>
          <w:numId w:val="11"/>
        </w:numPr>
      </w:pPr>
      <w:r w:rsidRPr="000113CD">
        <w:t xml:space="preserve">Vervang de </w:t>
      </w:r>
      <w:proofErr w:type="spellStart"/>
      <w:r w:rsidRPr="000113CD">
        <w:t>xxxxxxx</w:t>
      </w:r>
      <w:proofErr w:type="spellEnd"/>
      <w:r w:rsidRPr="000113CD">
        <w:t xml:space="preserve"> voor de code die je eerder heb gekopieerd vanuit </w:t>
      </w:r>
      <w:proofErr w:type="spellStart"/>
      <w:r w:rsidRPr="000113CD">
        <w:t>Youtube</w:t>
      </w:r>
      <w:proofErr w:type="spellEnd"/>
    </w:p>
    <w:p w:rsidR="007A4D91" w:rsidRPr="000113CD" w:rsidRDefault="007A4D91" w:rsidP="007A4D91">
      <w:pPr>
        <w:pStyle w:val="Lijstalinea"/>
      </w:pPr>
    </w:p>
    <w:p w:rsidR="007A4D91" w:rsidRPr="000113CD" w:rsidRDefault="007A4D91" w:rsidP="007A4D91">
      <w:pPr>
        <w:pStyle w:val="Lijstalinea"/>
        <w:numPr>
          <w:ilvl w:val="0"/>
          <w:numId w:val="11"/>
        </w:numPr>
      </w:pPr>
      <w:r w:rsidRPr="000113CD">
        <w:rPr>
          <w:noProof/>
        </w:rPr>
        <w:drawing>
          <wp:anchor distT="0" distB="0" distL="114300" distR="114300" simplePos="0" relativeHeight="251650048" behindDoc="0" locked="0" layoutInCell="1" allowOverlap="1" wp14:anchorId="15DE5AFC" wp14:editId="0E552967">
            <wp:simplePos x="0" y="0"/>
            <wp:positionH relativeFrom="column">
              <wp:posOffset>200025</wp:posOffset>
            </wp:positionH>
            <wp:positionV relativeFrom="paragraph">
              <wp:posOffset>405765</wp:posOffset>
            </wp:positionV>
            <wp:extent cx="5734685" cy="3148330"/>
            <wp:effectExtent l="19050" t="0" r="0" b="0"/>
            <wp:wrapSquare wrapText="bothSides"/>
            <wp:docPr id="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734685" cy="3148330"/>
                    </a:xfrm>
                    <a:prstGeom prst="rect">
                      <a:avLst/>
                    </a:prstGeom>
                    <a:noFill/>
                    <a:ln w="9525">
                      <a:noFill/>
                      <a:miter lim="800000"/>
                      <a:headEnd/>
                      <a:tailEnd/>
                    </a:ln>
                  </pic:spPr>
                </pic:pic>
              </a:graphicData>
            </a:graphic>
          </wp:anchor>
        </w:drawing>
      </w:r>
      <w:r w:rsidRPr="000113CD">
        <w:t>Druk op Opslaan.</w:t>
      </w:r>
    </w:p>
    <w:p w:rsidR="007A4D91" w:rsidRDefault="007A4D91" w:rsidP="007A4D91">
      <w:pPr>
        <w:pStyle w:val="Lijstalinea"/>
        <w:ind w:left="1065"/>
      </w:pPr>
    </w:p>
    <w:p w:rsidR="007A4D91" w:rsidRDefault="007A4D91">
      <w:r>
        <w:br w:type="page"/>
      </w:r>
    </w:p>
    <w:p w:rsidR="00347DDB" w:rsidRPr="000113CD" w:rsidRDefault="00347DDB">
      <w:r w:rsidRPr="000113CD">
        <w:lastRenderedPageBreak/>
        <w:t>Je eerste video is nu geplaatst.</w:t>
      </w:r>
    </w:p>
    <w:p w:rsidR="00347DDB" w:rsidRDefault="00347DDB">
      <w:r>
        <w:rPr>
          <w:noProof/>
        </w:rPr>
        <w:drawing>
          <wp:inline distT="0" distB="0" distL="0" distR="0">
            <wp:extent cx="5727700" cy="2907030"/>
            <wp:effectExtent l="19050" t="0" r="6350" b="0"/>
            <wp:docPr id="3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727700" cy="2907030"/>
                    </a:xfrm>
                    <a:prstGeom prst="rect">
                      <a:avLst/>
                    </a:prstGeom>
                    <a:noFill/>
                    <a:ln w="9525">
                      <a:noFill/>
                      <a:miter lim="800000"/>
                      <a:headEnd/>
                      <a:tailEnd/>
                    </a:ln>
                  </pic:spPr>
                </pic:pic>
              </a:graphicData>
            </a:graphic>
          </wp:inline>
        </w:drawing>
      </w:r>
    </w:p>
    <w:p w:rsidR="00347DDB" w:rsidRPr="000113CD" w:rsidRDefault="00347DDB">
      <w:r w:rsidRPr="000113CD">
        <w:t>Om een tweede/derde/vierde video te plaatsen herhaal je stappen 1 t/m 12. Het eindresultaat moet er dan als volgt uitzien.</w:t>
      </w:r>
    </w:p>
    <w:p w:rsidR="00347DDB" w:rsidRDefault="00347DDB">
      <w:r>
        <w:rPr>
          <w:noProof/>
        </w:rPr>
        <w:drawing>
          <wp:anchor distT="0" distB="0" distL="114300" distR="114300" simplePos="0" relativeHeight="251667456" behindDoc="0" locked="0" layoutInCell="1" allowOverlap="1">
            <wp:simplePos x="0" y="0"/>
            <wp:positionH relativeFrom="column">
              <wp:posOffset>-127635</wp:posOffset>
            </wp:positionH>
            <wp:positionV relativeFrom="paragraph">
              <wp:posOffset>213360</wp:posOffset>
            </wp:positionV>
            <wp:extent cx="5733415" cy="1682115"/>
            <wp:effectExtent l="19050" t="0" r="635" b="0"/>
            <wp:wrapSquare wrapText="bothSides"/>
            <wp:docPr id="3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733415" cy="1682115"/>
                    </a:xfrm>
                    <a:prstGeom prst="rect">
                      <a:avLst/>
                    </a:prstGeom>
                    <a:noFill/>
                    <a:ln w="9525">
                      <a:noFill/>
                      <a:miter lim="800000"/>
                      <a:headEnd/>
                      <a:tailEnd/>
                    </a:ln>
                  </pic:spPr>
                </pic:pic>
              </a:graphicData>
            </a:graphic>
          </wp:anchor>
        </w:drawing>
      </w:r>
    </w:p>
    <w:p w:rsidR="00585343" w:rsidRDefault="00585343">
      <w:r>
        <w:br w:type="page"/>
      </w:r>
    </w:p>
    <w:p w:rsidR="00585343" w:rsidRDefault="00585343"/>
    <w:p w:rsidR="00167EF6" w:rsidRPr="005A65B7" w:rsidRDefault="005A65B7" w:rsidP="002602B5">
      <w:pPr>
        <w:rPr>
          <w:rFonts w:asciiTheme="majorHAnsi" w:hAnsiTheme="majorHAnsi"/>
          <w:b/>
          <w:color w:val="4F81BD" w:themeColor="accent1"/>
        </w:rPr>
      </w:pPr>
      <w:r w:rsidRPr="005A65B7">
        <w:rPr>
          <w:rFonts w:asciiTheme="majorHAnsi" w:hAnsiTheme="majorHAnsi"/>
          <w:b/>
          <w:color w:val="4F81BD" w:themeColor="accent1"/>
        </w:rPr>
        <w:t xml:space="preserve">J. </w:t>
      </w:r>
      <w:r w:rsidR="00167EF6" w:rsidRPr="005A65B7">
        <w:rPr>
          <w:rFonts w:asciiTheme="majorHAnsi" w:hAnsiTheme="majorHAnsi"/>
          <w:b/>
          <w:color w:val="4F81BD" w:themeColor="accent1"/>
        </w:rPr>
        <w:t xml:space="preserve">Resultaten van de enquête </w:t>
      </w:r>
    </w:p>
    <w:p w:rsidR="00167EF6" w:rsidRDefault="002602B5" w:rsidP="00AB4431">
      <w:pPr>
        <w:pStyle w:val="Lijstalinea"/>
        <w:numPr>
          <w:ilvl w:val="0"/>
          <w:numId w:val="7"/>
        </w:numPr>
      </w:pPr>
      <w:r w:rsidRPr="002602B5">
        <w:t xml:space="preserve">Klik op rapportage om de verzamelde antwoorden te bekijken. </w:t>
      </w:r>
    </w:p>
    <w:p w:rsidR="00167EF6" w:rsidRPr="002602B5" w:rsidRDefault="00167EF6" w:rsidP="00AB4431">
      <w:pPr>
        <w:pStyle w:val="Lijstalinea"/>
        <w:numPr>
          <w:ilvl w:val="0"/>
          <w:numId w:val="7"/>
        </w:numPr>
      </w:pPr>
      <w:r w:rsidRPr="002602B5">
        <w:rPr>
          <w:noProof/>
        </w:rPr>
        <w:drawing>
          <wp:anchor distT="0" distB="0" distL="114300" distR="114300" simplePos="0" relativeHeight="251654144" behindDoc="0" locked="0" layoutInCell="1" allowOverlap="1">
            <wp:simplePos x="0" y="0"/>
            <wp:positionH relativeFrom="column">
              <wp:posOffset>-59690</wp:posOffset>
            </wp:positionH>
            <wp:positionV relativeFrom="paragraph">
              <wp:posOffset>932815</wp:posOffset>
            </wp:positionV>
            <wp:extent cx="5756910" cy="1438275"/>
            <wp:effectExtent l="0" t="0" r="0" b="9525"/>
            <wp:wrapSquare wrapText="bothSides"/>
            <wp:docPr id="9" name="Afbeelding 8" desc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jpg"/>
                    <pic:cNvPicPr/>
                  </pic:nvPicPr>
                  <pic:blipFill>
                    <a:blip r:embed="rId40" cstate="print"/>
                    <a:stretch>
                      <a:fillRect/>
                    </a:stretch>
                  </pic:blipFill>
                  <pic:spPr>
                    <a:xfrm>
                      <a:off x="0" y="0"/>
                      <a:ext cx="5756910" cy="1438275"/>
                    </a:xfrm>
                    <a:prstGeom prst="rect">
                      <a:avLst/>
                    </a:prstGeom>
                  </pic:spPr>
                </pic:pic>
              </a:graphicData>
            </a:graphic>
          </wp:anchor>
        </w:drawing>
      </w:r>
      <w:r w:rsidR="002602B5" w:rsidRPr="002602B5">
        <w:t>Je kunt deze vervolgens exporteren naar Excel door op de knop exporteren te drukken. Antwoorden kun je terugzien per individuele leerling of als klas.</w:t>
      </w:r>
      <w:r>
        <w:t xml:space="preserve"> </w:t>
      </w:r>
      <w:r w:rsidRPr="002602B5">
        <w:t xml:space="preserve">Enquêtes kunnen ook worden ingesteld als anoniem. In dat geval kun je niet zien welke leerling welke antwoorden heeft gegeven. </w:t>
      </w:r>
    </w:p>
    <w:p w:rsidR="00493BDE" w:rsidRDefault="00493BDE" w:rsidP="00493BDE">
      <w:pPr>
        <w:ind w:left="360"/>
      </w:pPr>
    </w:p>
    <w:p w:rsidR="00493BDE" w:rsidRPr="002602B5" w:rsidRDefault="00493BDE" w:rsidP="00AB4431">
      <w:pPr>
        <w:pStyle w:val="Lijstalinea"/>
        <w:numPr>
          <w:ilvl w:val="0"/>
          <w:numId w:val="7"/>
        </w:numPr>
      </w:pPr>
      <w:r>
        <w:t>Vervolgens verschijnt bijvoorbeeld onderstaand overzicht</w:t>
      </w:r>
      <w:r w:rsidR="004A34F7">
        <w:t>:</w:t>
      </w:r>
    </w:p>
    <w:p w:rsidR="002602B5" w:rsidRPr="002602B5" w:rsidRDefault="00493BDE" w:rsidP="002602B5">
      <w:r w:rsidRPr="002602B5">
        <w:rPr>
          <w:noProof/>
        </w:rPr>
        <w:drawing>
          <wp:anchor distT="0" distB="0" distL="114300" distR="114300" simplePos="0" relativeHeight="251655168" behindDoc="0" locked="0" layoutInCell="1" allowOverlap="1">
            <wp:simplePos x="0" y="0"/>
            <wp:positionH relativeFrom="column">
              <wp:posOffset>74295</wp:posOffset>
            </wp:positionH>
            <wp:positionV relativeFrom="paragraph">
              <wp:posOffset>123190</wp:posOffset>
            </wp:positionV>
            <wp:extent cx="4355465" cy="2898775"/>
            <wp:effectExtent l="0" t="0" r="6985" b="0"/>
            <wp:wrapSquare wrapText="bothSides"/>
            <wp:docPr id="10" name="Afbeelding 9" desc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jpg"/>
                    <pic:cNvPicPr/>
                  </pic:nvPicPr>
                  <pic:blipFill>
                    <a:blip r:embed="rId41" cstate="print"/>
                    <a:stretch>
                      <a:fillRect/>
                    </a:stretch>
                  </pic:blipFill>
                  <pic:spPr>
                    <a:xfrm>
                      <a:off x="0" y="0"/>
                      <a:ext cx="4355465" cy="2898775"/>
                    </a:xfrm>
                    <a:prstGeom prst="rect">
                      <a:avLst/>
                    </a:prstGeom>
                  </pic:spPr>
                </pic:pic>
              </a:graphicData>
            </a:graphic>
          </wp:anchor>
        </w:drawing>
      </w:r>
    </w:p>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2602B5"/>
    <w:p w:rsidR="002602B5" w:rsidRPr="002602B5" w:rsidRDefault="002602B5" w:rsidP="00493BDE">
      <w:pPr>
        <w:pStyle w:val="Kop3"/>
      </w:pPr>
      <w:r w:rsidRPr="002602B5">
        <w:rPr>
          <w:noProof/>
        </w:rPr>
        <w:lastRenderedPageBreak/>
        <w:drawing>
          <wp:anchor distT="0" distB="0" distL="114300" distR="114300" simplePos="0" relativeHeight="251642880" behindDoc="0" locked="0" layoutInCell="1" allowOverlap="1" wp14:anchorId="06A48479" wp14:editId="707ABE31">
            <wp:simplePos x="0" y="0"/>
            <wp:positionH relativeFrom="column">
              <wp:posOffset>3836035</wp:posOffset>
            </wp:positionH>
            <wp:positionV relativeFrom="paragraph">
              <wp:posOffset>-8255</wp:posOffset>
            </wp:positionV>
            <wp:extent cx="1776095" cy="4170045"/>
            <wp:effectExtent l="19050" t="0" r="0" b="0"/>
            <wp:wrapSquare wrapText="bothSides"/>
            <wp:docPr id="15" name="Afbeelding 14" descr="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4.jpg"/>
                    <pic:cNvPicPr/>
                  </pic:nvPicPr>
                  <pic:blipFill>
                    <a:blip r:embed="rId42" cstate="print"/>
                    <a:stretch>
                      <a:fillRect/>
                    </a:stretch>
                  </pic:blipFill>
                  <pic:spPr>
                    <a:xfrm>
                      <a:off x="0" y="0"/>
                      <a:ext cx="1776095" cy="4170045"/>
                    </a:xfrm>
                    <a:prstGeom prst="rect">
                      <a:avLst/>
                    </a:prstGeom>
                  </pic:spPr>
                </pic:pic>
              </a:graphicData>
            </a:graphic>
          </wp:anchor>
        </w:drawing>
      </w:r>
      <w:r w:rsidR="005A65B7">
        <w:t>K</w:t>
      </w:r>
      <w:r w:rsidR="00493BDE">
        <w:t xml:space="preserve">. </w:t>
      </w:r>
      <w:r w:rsidRPr="002602B5">
        <w:t>Inhoud delen</w:t>
      </w:r>
    </w:p>
    <w:p w:rsidR="002602B5" w:rsidRPr="002602B5" w:rsidRDefault="002602B5" w:rsidP="002602B5">
      <w:r w:rsidRPr="002602B5">
        <w:t>Het komt vaak voor dat je inhoud op Teletop in meerdere vaksites wilt gebruiken. Je hebt bijvoorbeeld een enquête die je voor al jouw klassen wilt laten invullen. In dat geval is het onbegonnen werk om per klas de enquête te maken. Dit hoeft gelukkig niet. Je kunt de enquête het beste maken en neerzetten in je vakgroepsite. Dit is wat anders dan je vaksite.</w:t>
      </w:r>
    </w:p>
    <w:p w:rsidR="002602B5" w:rsidRPr="002602B5" w:rsidRDefault="002602B5" w:rsidP="002602B5">
      <w:r w:rsidRPr="002602B5">
        <w:t xml:space="preserve">Een vaksite is voor jouw klas beschikbaar en de vakgroepsite </w:t>
      </w:r>
      <w:r w:rsidRPr="00493BDE">
        <w:t>alleen van jouw vakgroepgenoten</w:t>
      </w:r>
      <w:r w:rsidRPr="002602B5">
        <w:t xml:space="preserve">. Je gaat naar jouw vakgroepsite door rechtsboven op </w:t>
      </w:r>
      <w:r w:rsidR="004A34F7">
        <w:t>'</w:t>
      </w:r>
      <w:r w:rsidRPr="002602B5">
        <w:t>ga naar</w:t>
      </w:r>
      <w:r w:rsidR="004A34F7">
        <w:t xml:space="preserve">' </w:t>
      </w:r>
      <w:r w:rsidRPr="002602B5">
        <w:t xml:space="preserve"> te klikken en vervolgens te klikken op je vakgroep. In het voorbeeld hiernaast is dit Lichamelijke opvoeding.</w:t>
      </w:r>
    </w:p>
    <w:p w:rsidR="002602B5" w:rsidRPr="002602B5" w:rsidRDefault="002602B5" w:rsidP="002602B5">
      <w:r w:rsidRPr="002602B5">
        <w:t>Met de vakgroep kun je afspreken welke bestanden en materialen je hier met elkaar deelt. Hiermee kunnen je colleg</w:t>
      </w:r>
      <w:r w:rsidR="004A34F7">
        <w:t>a’s dus ook gebruik maken va</w:t>
      </w:r>
      <w:r w:rsidRPr="002602B5">
        <w:t>n een enquête of toets die je in Teletop hebt gezet of andersom.</w:t>
      </w:r>
    </w:p>
    <w:p w:rsidR="001C12D7" w:rsidRDefault="002602B5" w:rsidP="002602B5">
      <w:r w:rsidRPr="002602B5">
        <w:t>Voorbeeld: De enquête die ik voor mijn 1</w:t>
      </w:r>
      <w:r w:rsidRPr="002602B5">
        <w:rPr>
          <w:vertAlign w:val="superscript"/>
        </w:rPr>
        <w:t>e</w:t>
      </w:r>
      <w:r w:rsidRPr="002602B5">
        <w:t xml:space="preserve"> klas heb gemaakt wil ik ook laten invullen door mijn 2</w:t>
      </w:r>
      <w:r w:rsidRPr="002602B5">
        <w:rPr>
          <w:vertAlign w:val="superscript"/>
        </w:rPr>
        <w:t>e</w:t>
      </w:r>
      <w:r w:rsidRPr="002602B5">
        <w:t xml:space="preserve"> klas. Ik heb de enquête neergezet in de vakgroepsite Lichamelijke opvoeding. Deze is alleen toegankelijk voor mijn collega’s LO. </w:t>
      </w:r>
    </w:p>
    <w:p w:rsidR="001C12D7" w:rsidRDefault="002602B5" w:rsidP="00AB4431">
      <w:pPr>
        <w:pStyle w:val="Lijstalinea"/>
        <w:numPr>
          <w:ilvl w:val="0"/>
          <w:numId w:val="8"/>
        </w:numPr>
      </w:pPr>
      <w:r w:rsidRPr="002602B5">
        <w:t>Om de enquête toegankelijk te maken voor mijn 2</w:t>
      </w:r>
      <w:r w:rsidRPr="001C12D7">
        <w:rPr>
          <w:vertAlign w:val="superscript"/>
        </w:rPr>
        <w:t>e</w:t>
      </w:r>
      <w:r w:rsidRPr="002602B5">
        <w:t xml:space="preserve"> klas ga ik naar de vaksite van de betreffende klas.</w:t>
      </w:r>
    </w:p>
    <w:p w:rsidR="001C12D7" w:rsidRDefault="002602B5" w:rsidP="00AB4431">
      <w:pPr>
        <w:pStyle w:val="Lijstalinea"/>
        <w:numPr>
          <w:ilvl w:val="0"/>
          <w:numId w:val="8"/>
        </w:numPr>
      </w:pPr>
      <w:r w:rsidRPr="002602B5">
        <w:t>Klik vervolgens in het menu op Instellingen</w:t>
      </w:r>
      <w:r w:rsidR="004A34F7">
        <w:t>.</w:t>
      </w:r>
    </w:p>
    <w:p w:rsidR="002602B5" w:rsidRPr="002602B5" w:rsidRDefault="001C12D7" w:rsidP="00AB4431">
      <w:pPr>
        <w:pStyle w:val="Lijstalinea"/>
        <w:numPr>
          <w:ilvl w:val="0"/>
          <w:numId w:val="8"/>
        </w:numPr>
      </w:pPr>
      <w:r w:rsidRPr="002602B5">
        <w:rPr>
          <w:noProof/>
        </w:rPr>
        <w:drawing>
          <wp:anchor distT="0" distB="0" distL="114300" distR="114300" simplePos="0" relativeHeight="251657216" behindDoc="1" locked="0" layoutInCell="1" allowOverlap="1">
            <wp:simplePos x="0" y="0"/>
            <wp:positionH relativeFrom="column">
              <wp:posOffset>-187960</wp:posOffset>
            </wp:positionH>
            <wp:positionV relativeFrom="paragraph">
              <wp:posOffset>307340</wp:posOffset>
            </wp:positionV>
            <wp:extent cx="5756910" cy="3144520"/>
            <wp:effectExtent l="0" t="0" r="0" b="0"/>
            <wp:wrapTight wrapText="bothSides">
              <wp:wrapPolygon edited="0">
                <wp:start x="0" y="0"/>
                <wp:lineTo x="0" y="21460"/>
                <wp:lineTo x="21514" y="21460"/>
                <wp:lineTo x="21514" y="0"/>
                <wp:lineTo x="0" y="0"/>
              </wp:wrapPolygon>
            </wp:wrapTight>
            <wp:docPr id="16" name="Afbeelding 15" descr="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5.jpg"/>
                    <pic:cNvPicPr/>
                  </pic:nvPicPr>
                  <pic:blipFill>
                    <a:blip r:embed="rId43" cstate="print"/>
                    <a:stretch>
                      <a:fillRect/>
                    </a:stretch>
                  </pic:blipFill>
                  <pic:spPr>
                    <a:xfrm>
                      <a:off x="0" y="0"/>
                      <a:ext cx="5756910" cy="3144520"/>
                    </a:xfrm>
                    <a:prstGeom prst="rect">
                      <a:avLst/>
                    </a:prstGeom>
                  </pic:spPr>
                </pic:pic>
              </a:graphicData>
            </a:graphic>
          </wp:anchor>
        </w:drawing>
      </w:r>
      <w:r w:rsidR="002602B5" w:rsidRPr="002602B5">
        <w:t>Kies stap 4: Leermateriaal</w:t>
      </w:r>
      <w:r w:rsidR="004A34F7">
        <w:t>.</w:t>
      </w:r>
    </w:p>
    <w:p w:rsidR="001C12D7" w:rsidRDefault="001C12D7" w:rsidP="001C12D7">
      <w:pPr>
        <w:pStyle w:val="Lijstalinea"/>
      </w:pPr>
    </w:p>
    <w:p w:rsidR="002602B5" w:rsidRPr="002602B5" w:rsidRDefault="001C12D7" w:rsidP="00AB4431">
      <w:pPr>
        <w:pStyle w:val="Lijstalinea"/>
        <w:numPr>
          <w:ilvl w:val="0"/>
          <w:numId w:val="8"/>
        </w:numPr>
      </w:pPr>
      <w:r w:rsidRPr="002602B5">
        <w:rPr>
          <w:noProof/>
        </w:rPr>
        <w:lastRenderedPageBreak/>
        <w:drawing>
          <wp:anchor distT="0" distB="0" distL="114300" distR="114300" simplePos="0" relativeHeight="251661312" behindDoc="1" locked="0" layoutInCell="1" allowOverlap="1">
            <wp:simplePos x="0" y="0"/>
            <wp:positionH relativeFrom="column">
              <wp:posOffset>-256540</wp:posOffset>
            </wp:positionH>
            <wp:positionV relativeFrom="paragraph">
              <wp:posOffset>491490</wp:posOffset>
            </wp:positionV>
            <wp:extent cx="6551930" cy="2742565"/>
            <wp:effectExtent l="0" t="0" r="1270" b="635"/>
            <wp:wrapTight wrapText="bothSides">
              <wp:wrapPolygon edited="0">
                <wp:start x="0" y="0"/>
                <wp:lineTo x="0" y="21455"/>
                <wp:lineTo x="21541" y="21455"/>
                <wp:lineTo x="21541" y="0"/>
                <wp:lineTo x="0" y="0"/>
              </wp:wrapPolygon>
            </wp:wrapTight>
            <wp:docPr id="17" name="Afbeelding 16" desc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7.jpg"/>
                    <pic:cNvPicPr/>
                  </pic:nvPicPr>
                  <pic:blipFill rotWithShape="1">
                    <a:blip r:embed="rId44" cstate="print">
                      <a:extLst>
                        <a:ext uri="{28A0092B-C50C-407E-A947-70E740481C1C}">
                          <a14:useLocalDpi xmlns:a14="http://schemas.microsoft.com/office/drawing/2010/main"/>
                        </a:ext>
                      </a:extLst>
                    </a:blip>
                    <a:srcRect l="4" r="20823"/>
                    <a:stretch/>
                  </pic:blipFill>
                  <pic:spPr bwMode="auto">
                    <a:xfrm>
                      <a:off x="0" y="0"/>
                      <a:ext cx="6551930" cy="2742565"/>
                    </a:xfrm>
                    <a:prstGeom prst="rect">
                      <a:avLst/>
                    </a:prstGeom>
                    <a:ln>
                      <a:noFill/>
                    </a:ln>
                    <a:extLst>
                      <a:ext uri="{53640926-AAD7-44D8-BBD7-CCE9431645EC}">
                        <a14:shadowObscured xmlns:a14="http://schemas.microsoft.com/office/drawing/2010/main"/>
                      </a:ext>
                    </a:extLst>
                  </pic:spPr>
                </pic:pic>
              </a:graphicData>
            </a:graphic>
          </wp:anchor>
        </w:drawing>
      </w:r>
      <w:r w:rsidR="002602B5" w:rsidRPr="002602B5">
        <w:t>Druk op het pijltje om de plek te selecteren waarvan uit je materiaal wilt kopiëren. In dit voorbeeld is dit uit de vakgroepsite Lichamelijke opvoeding.</w:t>
      </w:r>
    </w:p>
    <w:p w:rsidR="002602B5" w:rsidRPr="002602B5" w:rsidRDefault="002602B5" w:rsidP="002602B5"/>
    <w:p w:rsidR="002602B5" w:rsidRPr="002602B5" w:rsidRDefault="002602B5" w:rsidP="002602B5">
      <w:r w:rsidRPr="002602B5">
        <w:t xml:space="preserve">Je ziet dat je zowel Nieuws, studiewijzers, enquêtes en meer kunt kopiëren. </w:t>
      </w:r>
    </w:p>
    <w:p w:rsidR="002602B5" w:rsidRPr="002602B5" w:rsidRDefault="002602B5" w:rsidP="00AB4431">
      <w:pPr>
        <w:pStyle w:val="Lijstalinea"/>
        <w:numPr>
          <w:ilvl w:val="0"/>
          <w:numId w:val="8"/>
        </w:numPr>
      </w:pPr>
      <w:r w:rsidRPr="002602B5">
        <w:t xml:space="preserve">Vink aan welk materiaal je wilt kopiëren. </w:t>
      </w:r>
    </w:p>
    <w:p w:rsidR="002602B5" w:rsidRPr="002602B5" w:rsidRDefault="002602B5" w:rsidP="00AB4431">
      <w:pPr>
        <w:pStyle w:val="Lijstalinea"/>
        <w:numPr>
          <w:ilvl w:val="0"/>
          <w:numId w:val="8"/>
        </w:numPr>
      </w:pPr>
      <w:r w:rsidRPr="002602B5">
        <w:t>Druk links boven op selectie</w:t>
      </w:r>
      <w:r w:rsidR="004A34F7">
        <w:t>.</w:t>
      </w:r>
    </w:p>
    <w:p w:rsidR="001C12D7" w:rsidRDefault="001C12D7" w:rsidP="00AB4431">
      <w:pPr>
        <w:pStyle w:val="Lijstalinea"/>
        <w:numPr>
          <w:ilvl w:val="0"/>
          <w:numId w:val="8"/>
        </w:numPr>
      </w:pPr>
      <w:r>
        <w:t xml:space="preserve">Druk op kopiëren naar </w:t>
      </w:r>
      <w:proofErr w:type="spellStart"/>
      <w:r>
        <w:t>vaksite</w:t>
      </w:r>
      <w:proofErr w:type="spellEnd"/>
      <w:r w:rsidR="004A34F7">
        <w:t>.</w:t>
      </w:r>
    </w:p>
    <w:p w:rsidR="002602B5" w:rsidRPr="002602B5" w:rsidRDefault="002602B5" w:rsidP="00AB4431">
      <w:pPr>
        <w:pStyle w:val="Lijstalinea"/>
        <w:numPr>
          <w:ilvl w:val="0"/>
          <w:numId w:val="8"/>
        </w:numPr>
      </w:pPr>
      <w:r w:rsidRPr="002602B5">
        <w:t xml:space="preserve">De enquête is nu gekopieerd van de vakgroepsite naar de </w:t>
      </w:r>
      <w:bookmarkStart w:id="0" w:name="_GoBack"/>
      <w:bookmarkEnd w:id="0"/>
      <w:r w:rsidRPr="002602B5">
        <w:t>vaksite van klas BG2C. De klas kan de enquête invullen!</w:t>
      </w:r>
    </w:p>
    <w:p w:rsidR="002602B5" w:rsidRPr="003F6104" w:rsidRDefault="001C12D7" w:rsidP="002602B5">
      <w:r w:rsidRPr="002602B5">
        <w:rPr>
          <w:noProof/>
        </w:rPr>
        <w:drawing>
          <wp:anchor distT="0" distB="0" distL="114300" distR="114300" simplePos="0" relativeHeight="251658240" behindDoc="0" locked="0" layoutInCell="1" allowOverlap="1">
            <wp:simplePos x="0" y="0"/>
            <wp:positionH relativeFrom="column">
              <wp:posOffset>116205</wp:posOffset>
            </wp:positionH>
            <wp:positionV relativeFrom="paragraph">
              <wp:posOffset>22860</wp:posOffset>
            </wp:positionV>
            <wp:extent cx="3763010" cy="3401060"/>
            <wp:effectExtent l="0" t="0" r="8890" b="8890"/>
            <wp:wrapSquare wrapText="bothSides"/>
            <wp:docPr id="18" name="Afbeelding 17" descr="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8.jpg"/>
                    <pic:cNvPicPr/>
                  </pic:nvPicPr>
                  <pic:blipFill>
                    <a:blip r:embed="rId45" cstate="print"/>
                    <a:stretch>
                      <a:fillRect/>
                    </a:stretch>
                  </pic:blipFill>
                  <pic:spPr>
                    <a:xfrm>
                      <a:off x="0" y="0"/>
                      <a:ext cx="3763010" cy="3401060"/>
                    </a:xfrm>
                    <a:prstGeom prst="rect">
                      <a:avLst/>
                    </a:prstGeom>
                  </pic:spPr>
                </pic:pic>
              </a:graphicData>
            </a:graphic>
          </wp:anchor>
        </w:drawing>
      </w:r>
    </w:p>
    <w:sectPr w:rsidR="002602B5" w:rsidRPr="003F6104" w:rsidSect="00EF7554">
      <w:footerReference w:type="default" r:id="rId4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B7B" w:rsidRDefault="00FC7B7B" w:rsidP="002D60F7">
      <w:pPr>
        <w:spacing w:after="0" w:line="240" w:lineRule="auto"/>
      </w:pPr>
      <w:r>
        <w:separator/>
      </w:r>
    </w:p>
  </w:endnote>
  <w:endnote w:type="continuationSeparator" w:id="0">
    <w:p w:rsidR="00FC7B7B" w:rsidRDefault="00FC7B7B" w:rsidP="002D6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5855B5" w:rsidTr="00691BB7">
      <w:tc>
        <w:tcPr>
          <w:tcW w:w="4500" w:type="pct"/>
        </w:tcPr>
        <w:p w:rsidR="005855B5" w:rsidRPr="00F62AFB" w:rsidRDefault="005855B5">
          <w:pPr>
            <w:pStyle w:val="Voettekst"/>
            <w:jc w:val="right"/>
            <w:rPr>
              <w:sz w:val="18"/>
            </w:rPr>
          </w:pPr>
          <w:r>
            <w:rPr>
              <w:sz w:val="18"/>
            </w:rPr>
            <w:t>Eindrapportage</w:t>
          </w:r>
          <w:r w:rsidRPr="00F62AFB">
            <w:rPr>
              <w:sz w:val="18"/>
            </w:rPr>
            <w:t xml:space="preserve"> pilot leerlingvolgsysteem VO</w:t>
          </w:r>
        </w:p>
      </w:tc>
      <w:tc>
        <w:tcPr>
          <w:tcW w:w="500" w:type="pct"/>
          <w:tcBorders>
            <w:top w:val="single" w:sz="4" w:space="0" w:color="C0504D" w:themeColor="accent2"/>
          </w:tcBorders>
          <w:shd w:val="clear" w:color="auto" w:fill="95B3D7" w:themeFill="accent1" w:themeFillTint="99"/>
        </w:tcPr>
        <w:p w:rsidR="005855B5" w:rsidRDefault="005855B5">
          <w:pPr>
            <w:pStyle w:val="Koptekst"/>
            <w:rPr>
              <w:color w:val="FFFFFF" w:themeColor="background1"/>
            </w:rPr>
          </w:pPr>
          <w:r>
            <w:fldChar w:fldCharType="begin"/>
          </w:r>
          <w:r>
            <w:instrText xml:space="preserve"> PAGE   \* MERGEFORMAT </w:instrText>
          </w:r>
          <w:r>
            <w:fldChar w:fldCharType="separate"/>
          </w:r>
          <w:r w:rsidR="004A34F7" w:rsidRPr="004A34F7">
            <w:rPr>
              <w:noProof/>
              <w:color w:val="FFFFFF" w:themeColor="background1"/>
            </w:rPr>
            <w:t>19</w:t>
          </w:r>
          <w:r>
            <w:rPr>
              <w:noProof/>
              <w:color w:val="FFFFFF" w:themeColor="background1"/>
            </w:rPr>
            <w:fldChar w:fldCharType="end"/>
          </w:r>
        </w:p>
      </w:tc>
    </w:tr>
  </w:tbl>
  <w:p w:rsidR="005855B5" w:rsidRDefault="005855B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B7B" w:rsidRDefault="00FC7B7B" w:rsidP="002D60F7">
      <w:pPr>
        <w:spacing w:after="0" w:line="240" w:lineRule="auto"/>
      </w:pPr>
      <w:r>
        <w:separator/>
      </w:r>
    </w:p>
  </w:footnote>
  <w:footnote w:type="continuationSeparator" w:id="0">
    <w:p w:rsidR="00FC7B7B" w:rsidRDefault="00FC7B7B" w:rsidP="002D60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3D8F"/>
    <w:multiLevelType w:val="hybridMultilevel"/>
    <w:tmpl w:val="BD501A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37D61A2"/>
    <w:multiLevelType w:val="hybridMultilevel"/>
    <w:tmpl w:val="5E3CB7DE"/>
    <w:lvl w:ilvl="0" w:tplc="89B6A8A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3DB67C7"/>
    <w:multiLevelType w:val="hybridMultilevel"/>
    <w:tmpl w:val="EB7A6652"/>
    <w:lvl w:ilvl="0" w:tplc="468E0256">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
    <w:nsid w:val="3AA04CA5"/>
    <w:multiLevelType w:val="hybridMultilevel"/>
    <w:tmpl w:val="4EA6B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6740789"/>
    <w:multiLevelType w:val="hybridMultilevel"/>
    <w:tmpl w:val="CC4C26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26F4589"/>
    <w:multiLevelType w:val="hybridMultilevel"/>
    <w:tmpl w:val="B510C0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27A5977"/>
    <w:multiLevelType w:val="hybridMultilevel"/>
    <w:tmpl w:val="B510C0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6931925"/>
    <w:multiLevelType w:val="hybridMultilevel"/>
    <w:tmpl w:val="B60C849C"/>
    <w:lvl w:ilvl="0" w:tplc="04130015">
      <w:start w:val="1"/>
      <w:numFmt w:val="upp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FA755F3"/>
    <w:multiLevelType w:val="hybridMultilevel"/>
    <w:tmpl w:val="38EE5220"/>
    <w:lvl w:ilvl="0" w:tplc="1DF8214A">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DF10746"/>
    <w:multiLevelType w:val="hybridMultilevel"/>
    <w:tmpl w:val="03926E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B07203D"/>
    <w:multiLevelType w:val="hybridMultilevel"/>
    <w:tmpl w:val="E50CAFC4"/>
    <w:lvl w:ilvl="0" w:tplc="0BAC0EC4">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1">
    <w:nsid w:val="7D963C4B"/>
    <w:multiLevelType w:val="hybridMultilevel"/>
    <w:tmpl w:val="A17CB1E4"/>
    <w:lvl w:ilvl="0" w:tplc="675A86D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num w:numId="1">
    <w:abstractNumId w:val="7"/>
  </w:num>
  <w:num w:numId="2">
    <w:abstractNumId w:val="5"/>
  </w:num>
  <w:num w:numId="3">
    <w:abstractNumId w:val="6"/>
  </w:num>
  <w:num w:numId="4">
    <w:abstractNumId w:val="9"/>
  </w:num>
  <w:num w:numId="5">
    <w:abstractNumId w:val="3"/>
  </w:num>
  <w:num w:numId="6">
    <w:abstractNumId w:val="8"/>
  </w:num>
  <w:num w:numId="7">
    <w:abstractNumId w:val="4"/>
  </w:num>
  <w:num w:numId="8">
    <w:abstractNumId w:val="0"/>
  </w:num>
  <w:num w:numId="9">
    <w:abstractNumId w:val="11"/>
  </w:num>
  <w:num w:numId="10">
    <w:abstractNumId w:val="2"/>
  </w:num>
  <w:num w:numId="11">
    <w:abstractNumId w:val="10"/>
  </w:num>
  <w:num w:numId="1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6B7"/>
    <w:rsid w:val="00010197"/>
    <w:rsid w:val="000113CD"/>
    <w:rsid w:val="00015B12"/>
    <w:rsid w:val="000166BD"/>
    <w:rsid w:val="00032618"/>
    <w:rsid w:val="0004582C"/>
    <w:rsid w:val="0005136D"/>
    <w:rsid w:val="00054694"/>
    <w:rsid w:val="000549AD"/>
    <w:rsid w:val="00056DAD"/>
    <w:rsid w:val="00064BE4"/>
    <w:rsid w:val="00065AB9"/>
    <w:rsid w:val="000731F7"/>
    <w:rsid w:val="00075896"/>
    <w:rsid w:val="000B5F2D"/>
    <w:rsid w:val="000C5844"/>
    <w:rsid w:val="000D3C84"/>
    <w:rsid w:val="000E50C7"/>
    <w:rsid w:val="000F0A56"/>
    <w:rsid w:val="000F3043"/>
    <w:rsid w:val="000F42DF"/>
    <w:rsid w:val="000F7426"/>
    <w:rsid w:val="000F7A07"/>
    <w:rsid w:val="00127821"/>
    <w:rsid w:val="001304F9"/>
    <w:rsid w:val="0014274B"/>
    <w:rsid w:val="00147B41"/>
    <w:rsid w:val="00152336"/>
    <w:rsid w:val="00162D2E"/>
    <w:rsid w:val="00167EF6"/>
    <w:rsid w:val="0018257A"/>
    <w:rsid w:val="00185B09"/>
    <w:rsid w:val="00193BF4"/>
    <w:rsid w:val="00195D2A"/>
    <w:rsid w:val="001A2162"/>
    <w:rsid w:val="001A484F"/>
    <w:rsid w:val="001A4CAA"/>
    <w:rsid w:val="001A5E7F"/>
    <w:rsid w:val="001A6A43"/>
    <w:rsid w:val="001C12D7"/>
    <w:rsid w:val="001C172F"/>
    <w:rsid w:val="001C1C6C"/>
    <w:rsid w:val="001D0F1F"/>
    <w:rsid w:val="001D4E6E"/>
    <w:rsid w:val="001D63A1"/>
    <w:rsid w:val="00203A4F"/>
    <w:rsid w:val="00205EF4"/>
    <w:rsid w:val="00217B45"/>
    <w:rsid w:val="002218F7"/>
    <w:rsid w:val="002251C3"/>
    <w:rsid w:val="00225586"/>
    <w:rsid w:val="002258A5"/>
    <w:rsid w:val="002275B7"/>
    <w:rsid w:val="00247D40"/>
    <w:rsid w:val="00250C84"/>
    <w:rsid w:val="002602B5"/>
    <w:rsid w:val="0026223A"/>
    <w:rsid w:val="00267831"/>
    <w:rsid w:val="0027577C"/>
    <w:rsid w:val="00276278"/>
    <w:rsid w:val="00276FED"/>
    <w:rsid w:val="00284801"/>
    <w:rsid w:val="00294F74"/>
    <w:rsid w:val="002A432B"/>
    <w:rsid w:val="002A745B"/>
    <w:rsid w:val="002B1116"/>
    <w:rsid w:val="002B4678"/>
    <w:rsid w:val="002C0A29"/>
    <w:rsid w:val="002C732E"/>
    <w:rsid w:val="002D2509"/>
    <w:rsid w:val="002D29F0"/>
    <w:rsid w:val="002D5D72"/>
    <w:rsid w:val="002D60F7"/>
    <w:rsid w:val="002E2D99"/>
    <w:rsid w:val="002E6D2A"/>
    <w:rsid w:val="002E7029"/>
    <w:rsid w:val="002F5F65"/>
    <w:rsid w:val="0030016B"/>
    <w:rsid w:val="00303CCD"/>
    <w:rsid w:val="003107C2"/>
    <w:rsid w:val="00312811"/>
    <w:rsid w:val="003156EC"/>
    <w:rsid w:val="0032064A"/>
    <w:rsid w:val="003219A8"/>
    <w:rsid w:val="00325C1D"/>
    <w:rsid w:val="00326D21"/>
    <w:rsid w:val="0033152E"/>
    <w:rsid w:val="003323FD"/>
    <w:rsid w:val="003461EA"/>
    <w:rsid w:val="00347DDB"/>
    <w:rsid w:val="00352CF0"/>
    <w:rsid w:val="00356AA5"/>
    <w:rsid w:val="00371F28"/>
    <w:rsid w:val="0038279A"/>
    <w:rsid w:val="00385A78"/>
    <w:rsid w:val="00386AB2"/>
    <w:rsid w:val="003874BC"/>
    <w:rsid w:val="0039299D"/>
    <w:rsid w:val="0039359D"/>
    <w:rsid w:val="003A292A"/>
    <w:rsid w:val="003A61F0"/>
    <w:rsid w:val="003B1CE7"/>
    <w:rsid w:val="003C425F"/>
    <w:rsid w:val="003D6F24"/>
    <w:rsid w:val="003E35E4"/>
    <w:rsid w:val="003F46DA"/>
    <w:rsid w:val="003F54E1"/>
    <w:rsid w:val="003F6104"/>
    <w:rsid w:val="00401821"/>
    <w:rsid w:val="00417151"/>
    <w:rsid w:val="00420703"/>
    <w:rsid w:val="00426BC7"/>
    <w:rsid w:val="004305A7"/>
    <w:rsid w:val="0043363F"/>
    <w:rsid w:val="004406A9"/>
    <w:rsid w:val="00445F19"/>
    <w:rsid w:val="004567C3"/>
    <w:rsid w:val="00457260"/>
    <w:rsid w:val="00460AE5"/>
    <w:rsid w:val="00462F44"/>
    <w:rsid w:val="00464CB9"/>
    <w:rsid w:val="00464E54"/>
    <w:rsid w:val="00465E90"/>
    <w:rsid w:val="00475E5D"/>
    <w:rsid w:val="00477A7A"/>
    <w:rsid w:val="004818BE"/>
    <w:rsid w:val="0049059F"/>
    <w:rsid w:val="00491C48"/>
    <w:rsid w:val="00493BDE"/>
    <w:rsid w:val="00497590"/>
    <w:rsid w:val="004A273A"/>
    <w:rsid w:val="004A34F7"/>
    <w:rsid w:val="004A65B8"/>
    <w:rsid w:val="004C4CE7"/>
    <w:rsid w:val="004D21C5"/>
    <w:rsid w:val="004D5E4E"/>
    <w:rsid w:val="004E1418"/>
    <w:rsid w:val="004F2AB9"/>
    <w:rsid w:val="004F33A9"/>
    <w:rsid w:val="00510F65"/>
    <w:rsid w:val="00522A78"/>
    <w:rsid w:val="005260FD"/>
    <w:rsid w:val="00531165"/>
    <w:rsid w:val="00534355"/>
    <w:rsid w:val="00536259"/>
    <w:rsid w:val="0054301B"/>
    <w:rsid w:val="00544D5E"/>
    <w:rsid w:val="005544A1"/>
    <w:rsid w:val="00555C90"/>
    <w:rsid w:val="005569F5"/>
    <w:rsid w:val="00566545"/>
    <w:rsid w:val="00567D86"/>
    <w:rsid w:val="0057049C"/>
    <w:rsid w:val="0058136C"/>
    <w:rsid w:val="00585343"/>
    <w:rsid w:val="005855B5"/>
    <w:rsid w:val="005A237F"/>
    <w:rsid w:val="005A4A05"/>
    <w:rsid w:val="005A65B7"/>
    <w:rsid w:val="005A7642"/>
    <w:rsid w:val="005A7F69"/>
    <w:rsid w:val="005D0BBA"/>
    <w:rsid w:val="005D19FD"/>
    <w:rsid w:val="005F0644"/>
    <w:rsid w:val="005F291D"/>
    <w:rsid w:val="005F33CE"/>
    <w:rsid w:val="005F54E7"/>
    <w:rsid w:val="006021F2"/>
    <w:rsid w:val="0060617D"/>
    <w:rsid w:val="006069C3"/>
    <w:rsid w:val="006327D2"/>
    <w:rsid w:val="00633B9C"/>
    <w:rsid w:val="00633EB8"/>
    <w:rsid w:val="006425C9"/>
    <w:rsid w:val="00646901"/>
    <w:rsid w:val="00652A6A"/>
    <w:rsid w:val="00660ADA"/>
    <w:rsid w:val="00661402"/>
    <w:rsid w:val="0066757E"/>
    <w:rsid w:val="0067556A"/>
    <w:rsid w:val="00677B39"/>
    <w:rsid w:val="00681F3C"/>
    <w:rsid w:val="00685939"/>
    <w:rsid w:val="006867C1"/>
    <w:rsid w:val="00691BB7"/>
    <w:rsid w:val="006A383F"/>
    <w:rsid w:val="006A522E"/>
    <w:rsid w:val="006B522E"/>
    <w:rsid w:val="006C4428"/>
    <w:rsid w:val="006C6E19"/>
    <w:rsid w:val="006D26BD"/>
    <w:rsid w:val="006D3AA2"/>
    <w:rsid w:val="006E3182"/>
    <w:rsid w:val="006E3547"/>
    <w:rsid w:val="006F2435"/>
    <w:rsid w:val="00704C1F"/>
    <w:rsid w:val="00713C5D"/>
    <w:rsid w:val="00714E58"/>
    <w:rsid w:val="0071728F"/>
    <w:rsid w:val="00721B3A"/>
    <w:rsid w:val="0072242E"/>
    <w:rsid w:val="00722E99"/>
    <w:rsid w:val="007407E2"/>
    <w:rsid w:val="00743010"/>
    <w:rsid w:val="00747968"/>
    <w:rsid w:val="00755BDC"/>
    <w:rsid w:val="0076278A"/>
    <w:rsid w:val="00772E08"/>
    <w:rsid w:val="0078024D"/>
    <w:rsid w:val="00783E35"/>
    <w:rsid w:val="0078556C"/>
    <w:rsid w:val="00787DB0"/>
    <w:rsid w:val="00790C3E"/>
    <w:rsid w:val="007A2E61"/>
    <w:rsid w:val="007A4D91"/>
    <w:rsid w:val="007B0D25"/>
    <w:rsid w:val="007B637A"/>
    <w:rsid w:val="007B6753"/>
    <w:rsid w:val="007C4A79"/>
    <w:rsid w:val="007D2409"/>
    <w:rsid w:val="007E5D74"/>
    <w:rsid w:val="007E5FEF"/>
    <w:rsid w:val="007F1C96"/>
    <w:rsid w:val="00804CC8"/>
    <w:rsid w:val="00807478"/>
    <w:rsid w:val="00812BC6"/>
    <w:rsid w:val="008167FB"/>
    <w:rsid w:val="008170D2"/>
    <w:rsid w:val="008208D4"/>
    <w:rsid w:val="00820D14"/>
    <w:rsid w:val="0082607D"/>
    <w:rsid w:val="008265ED"/>
    <w:rsid w:val="00831161"/>
    <w:rsid w:val="00832BF3"/>
    <w:rsid w:val="00837ACD"/>
    <w:rsid w:val="0084062D"/>
    <w:rsid w:val="00846653"/>
    <w:rsid w:val="00850E48"/>
    <w:rsid w:val="00851E24"/>
    <w:rsid w:val="008552F0"/>
    <w:rsid w:val="00860176"/>
    <w:rsid w:val="00862153"/>
    <w:rsid w:val="00862681"/>
    <w:rsid w:val="008629E2"/>
    <w:rsid w:val="00873142"/>
    <w:rsid w:val="00875151"/>
    <w:rsid w:val="00877A57"/>
    <w:rsid w:val="00891678"/>
    <w:rsid w:val="00892AF1"/>
    <w:rsid w:val="0089323B"/>
    <w:rsid w:val="00894914"/>
    <w:rsid w:val="008A11D3"/>
    <w:rsid w:val="008A51F0"/>
    <w:rsid w:val="008C4E3B"/>
    <w:rsid w:val="008D25B3"/>
    <w:rsid w:val="008D4648"/>
    <w:rsid w:val="008F1DA1"/>
    <w:rsid w:val="008F7F7C"/>
    <w:rsid w:val="00940763"/>
    <w:rsid w:val="00953821"/>
    <w:rsid w:val="009666C8"/>
    <w:rsid w:val="00967F80"/>
    <w:rsid w:val="009736E1"/>
    <w:rsid w:val="009823D3"/>
    <w:rsid w:val="0099503A"/>
    <w:rsid w:val="009A1370"/>
    <w:rsid w:val="009A23D8"/>
    <w:rsid w:val="009B1AE9"/>
    <w:rsid w:val="009B2810"/>
    <w:rsid w:val="009B4AAB"/>
    <w:rsid w:val="009C4961"/>
    <w:rsid w:val="009D1A65"/>
    <w:rsid w:val="009D2594"/>
    <w:rsid w:val="009F3A05"/>
    <w:rsid w:val="00A04864"/>
    <w:rsid w:val="00A126B7"/>
    <w:rsid w:val="00A14747"/>
    <w:rsid w:val="00A3316B"/>
    <w:rsid w:val="00A36CA6"/>
    <w:rsid w:val="00A43DDA"/>
    <w:rsid w:val="00A46A89"/>
    <w:rsid w:val="00A5407C"/>
    <w:rsid w:val="00A57680"/>
    <w:rsid w:val="00A616B4"/>
    <w:rsid w:val="00A63928"/>
    <w:rsid w:val="00A66C55"/>
    <w:rsid w:val="00A708FF"/>
    <w:rsid w:val="00A70ED3"/>
    <w:rsid w:val="00A83CE5"/>
    <w:rsid w:val="00AB4431"/>
    <w:rsid w:val="00AB4A18"/>
    <w:rsid w:val="00AB4B09"/>
    <w:rsid w:val="00AD7F4E"/>
    <w:rsid w:val="00AE0F3A"/>
    <w:rsid w:val="00AE1EEA"/>
    <w:rsid w:val="00AE4C04"/>
    <w:rsid w:val="00AF0891"/>
    <w:rsid w:val="00B0167F"/>
    <w:rsid w:val="00B05170"/>
    <w:rsid w:val="00B07C26"/>
    <w:rsid w:val="00B104D5"/>
    <w:rsid w:val="00B1571E"/>
    <w:rsid w:val="00B3763A"/>
    <w:rsid w:val="00B62503"/>
    <w:rsid w:val="00B651C1"/>
    <w:rsid w:val="00B66B7B"/>
    <w:rsid w:val="00B762EF"/>
    <w:rsid w:val="00B77ABC"/>
    <w:rsid w:val="00B94224"/>
    <w:rsid w:val="00B966CA"/>
    <w:rsid w:val="00B97527"/>
    <w:rsid w:val="00BB0543"/>
    <w:rsid w:val="00BD48A3"/>
    <w:rsid w:val="00BE1951"/>
    <w:rsid w:val="00BF31D7"/>
    <w:rsid w:val="00BF6D02"/>
    <w:rsid w:val="00C03660"/>
    <w:rsid w:val="00C12588"/>
    <w:rsid w:val="00C1298B"/>
    <w:rsid w:val="00C1549F"/>
    <w:rsid w:val="00C21FC0"/>
    <w:rsid w:val="00C24600"/>
    <w:rsid w:val="00C31E41"/>
    <w:rsid w:val="00C446DB"/>
    <w:rsid w:val="00C46E5B"/>
    <w:rsid w:val="00C61BF0"/>
    <w:rsid w:val="00C75317"/>
    <w:rsid w:val="00C757B3"/>
    <w:rsid w:val="00C76B07"/>
    <w:rsid w:val="00C86FC2"/>
    <w:rsid w:val="00CB0C20"/>
    <w:rsid w:val="00CB11F9"/>
    <w:rsid w:val="00CB173E"/>
    <w:rsid w:val="00CB74F9"/>
    <w:rsid w:val="00CD7B95"/>
    <w:rsid w:val="00CE2B38"/>
    <w:rsid w:val="00CE31AB"/>
    <w:rsid w:val="00CE6073"/>
    <w:rsid w:val="00CF087C"/>
    <w:rsid w:val="00CF5575"/>
    <w:rsid w:val="00CF6EE5"/>
    <w:rsid w:val="00D072AA"/>
    <w:rsid w:val="00D12B4A"/>
    <w:rsid w:val="00D16B10"/>
    <w:rsid w:val="00D270D5"/>
    <w:rsid w:val="00D3090C"/>
    <w:rsid w:val="00D5142E"/>
    <w:rsid w:val="00D5265F"/>
    <w:rsid w:val="00D542BE"/>
    <w:rsid w:val="00D54697"/>
    <w:rsid w:val="00D7248C"/>
    <w:rsid w:val="00D74691"/>
    <w:rsid w:val="00D747FE"/>
    <w:rsid w:val="00D75FD8"/>
    <w:rsid w:val="00D8004A"/>
    <w:rsid w:val="00D860E8"/>
    <w:rsid w:val="00D867F1"/>
    <w:rsid w:val="00D86E6C"/>
    <w:rsid w:val="00D94122"/>
    <w:rsid w:val="00D95BE3"/>
    <w:rsid w:val="00DB673F"/>
    <w:rsid w:val="00DB7988"/>
    <w:rsid w:val="00DC263E"/>
    <w:rsid w:val="00DE2143"/>
    <w:rsid w:val="00DE61AF"/>
    <w:rsid w:val="00DF1C70"/>
    <w:rsid w:val="00DF7BD3"/>
    <w:rsid w:val="00DF7D73"/>
    <w:rsid w:val="00E051D8"/>
    <w:rsid w:val="00E10F9C"/>
    <w:rsid w:val="00E146F5"/>
    <w:rsid w:val="00E15458"/>
    <w:rsid w:val="00E1547F"/>
    <w:rsid w:val="00E158B6"/>
    <w:rsid w:val="00E169E5"/>
    <w:rsid w:val="00E2031B"/>
    <w:rsid w:val="00E267F1"/>
    <w:rsid w:val="00E42DDC"/>
    <w:rsid w:val="00E634FC"/>
    <w:rsid w:val="00E64ADB"/>
    <w:rsid w:val="00E677C2"/>
    <w:rsid w:val="00E67EC4"/>
    <w:rsid w:val="00E836C3"/>
    <w:rsid w:val="00E8722A"/>
    <w:rsid w:val="00E94295"/>
    <w:rsid w:val="00E950D8"/>
    <w:rsid w:val="00EA02FE"/>
    <w:rsid w:val="00EA772D"/>
    <w:rsid w:val="00EA79EE"/>
    <w:rsid w:val="00EB3A92"/>
    <w:rsid w:val="00EC23B7"/>
    <w:rsid w:val="00EC3C40"/>
    <w:rsid w:val="00EC6E22"/>
    <w:rsid w:val="00EE7DA3"/>
    <w:rsid w:val="00EF079D"/>
    <w:rsid w:val="00EF7554"/>
    <w:rsid w:val="00F027BC"/>
    <w:rsid w:val="00F043E4"/>
    <w:rsid w:val="00F07B78"/>
    <w:rsid w:val="00F122A9"/>
    <w:rsid w:val="00F226D6"/>
    <w:rsid w:val="00F24973"/>
    <w:rsid w:val="00F517F5"/>
    <w:rsid w:val="00F62642"/>
    <w:rsid w:val="00F62AFB"/>
    <w:rsid w:val="00F661BA"/>
    <w:rsid w:val="00F82F35"/>
    <w:rsid w:val="00F9399F"/>
    <w:rsid w:val="00F97EB8"/>
    <w:rsid w:val="00FA278B"/>
    <w:rsid w:val="00FA3E7A"/>
    <w:rsid w:val="00FB31D8"/>
    <w:rsid w:val="00FB3E55"/>
    <w:rsid w:val="00FC4E0D"/>
    <w:rsid w:val="00FC7B7B"/>
    <w:rsid w:val="00FD2954"/>
    <w:rsid w:val="00FE7B09"/>
    <w:rsid w:val="00FF17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56D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651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651C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7855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26B7"/>
    <w:pPr>
      <w:spacing w:after="0" w:line="240" w:lineRule="auto"/>
    </w:pPr>
  </w:style>
  <w:style w:type="table" w:styleId="Tabelraster">
    <w:name w:val="Table Grid"/>
    <w:basedOn w:val="Standaardtabel"/>
    <w:uiPriority w:val="59"/>
    <w:rsid w:val="00DE2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E8722A"/>
    <w:rPr>
      <w:color w:val="0000FF" w:themeColor="hyperlink"/>
      <w:u w:val="single"/>
    </w:rPr>
  </w:style>
  <w:style w:type="character" w:customStyle="1" w:styleId="searchhighlight1">
    <w:name w:val="searchhighlight1"/>
    <w:basedOn w:val="Standaardalinea-lettertype"/>
    <w:rsid w:val="00C31E41"/>
  </w:style>
  <w:style w:type="paragraph" w:styleId="Koptekst">
    <w:name w:val="header"/>
    <w:basedOn w:val="Standaard"/>
    <w:link w:val="KoptekstChar"/>
    <w:uiPriority w:val="99"/>
    <w:unhideWhenUsed/>
    <w:rsid w:val="002D60F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D60F7"/>
  </w:style>
  <w:style w:type="paragraph" w:styleId="Voettekst">
    <w:name w:val="footer"/>
    <w:basedOn w:val="Standaard"/>
    <w:link w:val="VoettekstChar"/>
    <w:uiPriority w:val="99"/>
    <w:unhideWhenUsed/>
    <w:rsid w:val="002D60F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D60F7"/>
  </w:style>
  <w:style w:type="character" w:customStyle="1" w:styleId="Kop1Char">
    <w:name w:val="Kop 1 Char"/>
    <w:basedOn w:val="Standaardalinea-lettertype"/>
    <w:link w:val="Kop1"/>
    <w:uiPriority w:val="9"/>
    <w:rsid w:val="00056DA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651C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651C1"/>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6C44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4428"/>
    <w:rPr>
      <w:rFonts w:ascii="Tahoma" w:hAnsi="Tahoma" w:cs="Tahoma"/>
      <w:sz w:val="16"/>
      <w:szCs w:val="16"/>
    </w:rPr>
  </w:style>
  <w:style w:type="paragraph" w:styleId="Lijstalinea">
    <w:name w:val="List Paragraph"/>
    <w:basedOn w:val="Standaard"/>
    <w:uiPriority w:val="34"/>
    <w:qFormat/>
    <w:rsid w:val="007F1C96"/>
    <w:pPr>
      <w:ind w:left="720"/>
      <w:contextualSpacing/>
    </w:pPr>
  </w:style>
  <w:style w:type="paragraph" w:styleId="Titel">
    <w:name w:val="Title"/>
    <w:basedOn w:val="Standaard"/>
    <w:next w:val="Standaard"/>
    <w:link w:val="TitelChar"/>
    <w:uiPriority w:val="10"/>
    <w:qFormat/>
    <w:rsid w:val="005F33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F33CE"/>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F33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F33CE"/>
    <w:rPr>
      <w:rFonts w:asciiTheme="majorHAnsi" w:eastAsiaTheme="majorEastAsia" w:hAnsiTheme="majorHAnsi" w:cstheme="majorBidi"/>
      <w:i/>
      <w:iCs/>
      <w:color w:val="4F81BD" w:themeColor="accent1"/>
      <w:spacing w:val="15"/>
      <w:sz w:val="24"/>
      <w:szCs w:val="24"/>
    </w:rPr>
  </w:style>
  <w:style w:type="table" w:styleId="Gemiddeldearcering1-accent1">
    <w:name w:val="Medium Shading 1 Accent 1"/>
    <w:basedOn w:val="Standaardtabel"/>
    <w:uiPriority w:val="63"/>
    <w:rsid w:val="009A23D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1">
    <w:name w:val="Light Grid Accent 1"/>
    <w:basedOn w:val="Standaardtabel"/>
    <w:uiPriority w:val="62"/>
    <w:rsid w:val="009A23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elijst2-accent1">
    <w:name w:val="Medium List 2 Accent 1"/>
    <w:basedOn w:val="Standaardtabel"/>
    <w:uiPriority w:val="66"/>
    <w:rsid w:val="009A23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lijst-accent1">
    <w:name w:val="Light List Accent 1"/>
    <w:basedOn w:val="Standaardtabel"/>
    <w:uiPriority w:val="61"/>
    <w:rsid w:val="009A23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Kop4Char">
    <w:name w:val="Kop 4 Char"/>
    <w:basedOn w:val="Standaardalinea-lettertype"/>
    <w:link w:val="Kop4"/>
    <w:uiPriority w:val="9"/>
    <w:rsid w:val="0078556C"/>
    <w:rPr>
      <w:rFonts w:asciiTheme="majorHAnsi" w:eastAsiaTheme="majorEastAsia" w:hAnsiTheme="majorHAnsi" w:cstheme="majorBidi"/>
      <w:b/>
      <w:bCs/>
      <w:i/>
      <w:iCs/>
      <w:color w:val="4F81BD" w:themeColor="accent1"/>
    </w:rPr>
  </w:style>
  <w:style w:type="character" w:styleId="Verwijzingopmerking">
    <w:name w:val="annotation reference"/>
    <w:basedOn w:val="Standaardalinea-lettertype"/>
    <w:uiPriority w:val="99"/>
    <w:semiHidden/>
    <w:unhideWhenUsed/>
    <w:rsid w:val="003107C2"/>
    <w:rPr>
      <w:sz w:val="16"/>
      <w:szCs w:val="16"/>
    </w:rPr>
  </w:style>
  <w:style w:type="paragraph" w:styleId="Tekstopmerking">
    <w:name w:val="annotation text"/>
    <w:basedOn w:val="Standaard"/>
    <w:link w:val="TekstopmerkingChar"/>
    <w:uiPriority w:val="99"/>
    <w:semiHidden/>
    <w:unhideWhenUsed/>
    <w:rsid w:val="003107C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107C2"/>
    <w:rPr>
      <w:sz w:val="20"/>
      <w:szCs w:val="20"/>
    </w:rPr>
  </w:style>
  <w:style w:type="paragraph" w:styleId="Onderwerpvanopmerking">
    <w:name w:val="annotation subject"/>
    <w:basedOn w:val="Tekstopmerking"/>
    <w:next w:val="Tekstopmerking"/>
    <w:link w:val="OnderwerpvanopmerkingChar"/>
    <w:uiPriority w:val="99"/>
    <w:semiHidden/>
    <w:unhideWhenUsed/>
    <w:rsid w:val="003107C2"/>
    <w:rPr>
      <w:b/>
      <w:bCs/>
    </w:rPr>
  </w:style>
  <w:style w:type="character" w:customStyle="1" w:styleId="OnderwerpvanopmerkingChar">
    <w:name w:val="Onderwerp van opmerking Char"/>
    <w:basedOn w:val="TekstopmerkingChar"/>
    <w:link w:val="Onderwerpvanopmerking"/>
    <w:uiPriority w:val="99"/>
    <w:semiHidden/>
    <w:rsid w:val="003107C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56D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651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651C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7855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26B7"/>
    <w:pPr>
      <w:spacing w:after="0" w:line="240" w:lineRule="auto"/>
    </w:pPr>
  </w:style>
  <w:style w:type="table" w:styleId="Tabelraster">
    <w:name w:val="Table Grid"/>
    <w:basedOn w:val="Standaardtabel"/>
    <w:uiPriority w:val="59"/>
    <w:rsid w:val="00DE2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E8722A"/>
    <w:rPr>
      <w:color w:val="0000FF" w:themeColor="hyperlink"/>
      <w:u w:val="single"/>
    </w:rPr>
  </w:style>
  <w:style w:type="character" w:customStyle="1" w:styleId="searchhighlight1">
    <w:name w:val="searchhighlight1"/>
    <w:basedOn w:val="Standaardalinea-lettertype"/>
    <w:rsid w:val="00C31E41"/>
  </w:style>
  <w:style w:type="paragraph" w:styleId="Koptekst">
    <w:name w:val="header"/>
    <w:basedOn w:val="Standaard"/>
    <w:link w:val="KoptekstChar"/>
    <w:uiPriority w:val="99"/>
    <w:unhideWhenUsed/>
    <w:rsid w:val="002D60F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D60F7"/>
  </w:style>
  <w:style w:type="paragraph" w:styleId="Voettekst">
    <w:name w:val="footer"/>
    <w:basedOn w:val="Standaard"/>
    <w:link w:val="VoettekstChar"/>
    <w:uiPriority w:val="99"/>
    <w:unhideWhenUsed/>
    <w:rsid w:val="002D60F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D60F7"/>
  </w:style>
  <w:style w:type="character" w:customStyle="1" w:styleId="Kop1Char">
    <w:name w:val="Kop 1 Char"/>
    <w:basedOn w:val="Standaardalinea-lettertype"/>
    <w:link w:val="Kop1"/>
    <w:uiPriority w:val="9"/>
    <w:rsid w:val="00056DA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651C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651C1"/>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6C44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4428"/>
    <w:rPr>
      <w:rFonts w:ascii="Tahoma" w:hAnsi="Tahoma" w:cs="Tahoma"/>
      <w:sz w:val="16"/>
      <w:szCs w:val="16"/>
    </w:rPr>
  </w:style>
  <w:style w:type="paragraph" w:styleId="Lijstalinea">
    <w:name w:val="List Paragraph"/>
    <w:basedOn w:val="Standaard"/>
    <w:uiPriority w:val="34"/>
    <w:qFormat/>
    <w:rsid w:val="007F1C96"/>
    <w:pPr>
      <w:ind w:left="720"/>
      <w:contextualSpacing/>
    </w:pPr>
  </w:style>
  <w:style w:type="paragraph" w:styleId="Titel">
    <w:name w:val="Title"/>
    <w:basedOn w:val="Standaard"/>
    <w:next w:val="Standaard"/>
    <w:link w:val="TitelChar"/>
    <w:uiPriority w:val="10"/>
    <w:qFormat/>
    <w:rsid w:val="005F33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F33CE"/>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F33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F33CE"/>
    <w:rPr>
      <w:rFonts w:asciiTheme="majorHAnsi" w:eastAsiaTheme="majorEastAsia" w:hAnsiTheme="majorHAnsi" w:cstheme="majorBidi"/>
      <w:i/>
      <w:iCs/>
      <w:color w:val="4F81BD" w:themeColor="accent1"/>
      <w:spacing w:val="15"/>
      <w:sz w:val="24"/>
      <w:szCs w:val="24"/>
    </w:rPr>
  </w:style>
  <w:style w:type="table" w:styleId="Gemiddeldearcering1-accent1">
    <w:name w:val="Medium Shading 1 Accent 1"/>
    <w:basedOn w:val="Standaardtabel"/>
    <w:uiPriority w:val="63"/>
    <w:rsid w:val="009A23D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1">
    <w:name w:val="Light Grid Accent 1"/>
    <w:basedOn w:val="Standaardtabel"/>
    <w:uiPriority w:val="62"/>
    <w:rsid w:val="009A23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elijst2-accent1">
    <w:name w:val="Medium List 2 Accent 1"/>
    <w:basedOn w:val="Standaardtabel"/>
    <w:uiPriority w:val="66"/>
    <w:rsid w:val="009A23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lijst-accent1">
    <w:name w:val="Light List Accent 1"/>
    <w:basedOn w:val="Standaardtabel"/>
    <w:uiPriority w:val="61"/>
    <w:rsid w:val="009A23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Kop4Char">
    <w:name w:val="Kop 4 Char"/>
    <w:basedOn w:val="Standaardalinea-lettertype"/>
    <w:link w:val="Kop4"/>
    <w:uiPriority w:val="9"/>
    <w:rsid w:val="0078556C"/>
    <w:rPr>
      <w:rFonts w:asciiTheme="majorHAnsi" w:eastAsiaTheme="majorEastAsia" w:hAnsiTheme="majorHAnsi" w:cstheme="majorBidi"/>
      <w:b/>
      <w:bCs/>
      <w:i/>
      <w:iCs/>
      <w:color w:val="4F81BD" w:themeColor="accent1"/>
    </w:rPr>
  </w:style>
  <w:style w:type="character" w:styleId="Verwijzingopmerking">
    <w:name w:val="annotation reference"/>
    <w:basedOn w:val="Standaardalinea-lettertype"/>
    <w:uiPriority w:val="99"/>
    <w:semiHidden/>
    <w:unhideWhenUsed/>
    <w:rsid w:val="003107C2"/>
    <w:rPr>
      <w:sz w:val="16"/>
      <w:szCs w:val="16"/>
    </w:rPr>
  </w:style>
  <w:style w:type="paragraph" w:styleId="Tekstopmerking">
    <w:name w:val="annotation text"/>
    <w:basedOn w:val="Standaard"/>
    <w:link w:val="TekstopmerkingChar"/>
    <w:uiPriority w:val="99"/>
    <w:semiHidden/>
    <w:unhideWhenUsed/>
    <w:rsid w:val="003107C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107C2"/>
    <w:rPr>
      <w:sz w:val="20"/>
      <w:szCs w:val="20"/>
    </w:rPr>
  </w:style>
  <w:style w:type="paragraph" w:styleId="Onderwerpvanopmerking">
    <w:name w:val="annotation subject"/>
    <w:basedOn w:val="Tekstopmerking"/>
    <w:next w:val="Tekstopmerking"/>
    <w:link w:val="OnderwerpvanopmerkingChar"/>
    <w:uiPriority w:val="99"/>
    <w:semiHidden/>
    <w:unhideWhenUsed/>
    <w:rsid w:val="003107C2"/>
    <w:rPr>
      <w:b/>
      <w:bCs/>
    </w:rPr>
  </w:style>
  <w:style w:type="character" w:customStyle="1" w:styleId="OnderwerpvanopmerkingChar">
    <w:name w:val="Onderwerp van opmerking Char"/>
    <w:basedOn w:val="TekstopmerkingChar"/>
    <w:link w:val="Onderwerpvanopmerking"/>
    <w:uiPriority w:val="99"/>
    <w:semiHidden/>
    <w:rsid w:val="003107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268887">
      <w:bodyDiv w:val="1"/>
      <w:marLeft w:val="0"/>
      <w:marRight w:val="0"/>
      <w:marTop w:val="0"/>
      <w:marBottom w:val="0"/>
      <w:divBdr>
        <w:top w:val="none" w:sz="0" w:space="0" w:color="auto"/>
        <w:left w:val="none" w:sz="0" w:space="18" w:color="auto"/>
        <w:bottom w:val="none" w:sz="0" w:space="0" w:color="auto"/>
        <w:right w:val="none" w:sz="0" w:space="12"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youtube.com" TargetMode="External"/><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TermInfo xmlns="http://schemas.microsoft.com/office/infopath/2007/PartnerControls">
          <TermName xmlns="http://schemas.microsoft.com/office/infopath/2007/PartnerControls">Professionaliseringsmateriaal</TermName>
          <TermId xmlns="http://schemas.microsoft.com/office/infopath/2007/PartnerControls">9c50b218-793b-4d8a-a1f8-c2d370edabf8</TermId>
        </TermInfo>
      </Terms>
    </RepDocumentType_0>
    <RepSectionSpecificTheme_0 xmlns="http://schemas.microsoft.com/sharepoint/v3">
      <Terms xmlns="http://schemas.microsoft.com/office/infopath/2007/PartnerControls">
        <TermInfo xmlns="http://schemas.microsoft.com/office/infopath/2007/PartnerControls">
          <TermName xmlns="http://schemas.microsoft.com/office/infopath/2007/PartnerControls">Toetsen en volgen</TermName>
          <TermId xmlns="http://schemas.microsoft.com/office/infopath/2007/PartnerControls">628b0407-3e2e-4416-a350-59456de6bd95</TermId>
        </TermInfo>
      </Term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TermInfo xmlns="http://schemas.microsoft.com/office/infopath/2007/PartnerControls">
          <TermName xmlns="http://schemas.microsoft.com/office/infopath/2007/PartnerControls">Bewegingsonderwijs en sport</TermName>
          <TermId xmlns="http://schemas.microsoft.com/office/infopath/2007/PartnerControls">9b533ed7-2783-467e-8de9-c5c201be90f8</TermId>
        </TermInfo>
      </Terms>
    </RepSection_0>
    <RepSummary xmlns="http://schemas.microsoft.com/sharepoint/v3" xsi:nil="true"/>
    <RepRelationOtherSloProjects xmlns="http://schemas.microsoft.com/sharepoint/v3" xsi:nil="true"/>
    <TaxCatchAll xmlns="7106a2ac-038a-457f-8b58-ec67130d9d6d">
      <Value>98</Value>
      <Value>436</Value>
      <Value>298</Value>
      <Value>347</Value>
      <Value>9</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2012</TermName>
          <TermId xmlns="http://schemas.microsoft.com/office/infopath/2007/PartnerControls">952f47a8-1a49-412e-acaa-01aa4e526254</TermId>
        </TermInfo>
      </Terms>
    </RepYear_0>
    <RepANNumber xmlns="http://schemas.microsoft.com/sharepoint/v3" xsi:nil="true"/>
    <RepAreasOfExpertise_0 xmlns="http://schemas.microsoft.com/sharepoint/v3">
      <Terms xmlns="http://schemas.microsoft.com/office/infopath/2007/PartnerControls">
        <TermInfo xmlns="http://schemas.microsoft.com/office/infopath/2007/PartnerControls">
          <TermName xmlns="http://schemas.microsoft.com/office/infopath/2007/PartnerControls">Bewegingsonderwijs</TermName>
          <TermId xmlns="http://schemas.microsoft.com/office/infopath/2007/PartnerControls">89675bc3-25ac-43bd-bec1-246efaf8a2e5</TermId>
        </TermInfo>
      </Term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Bewegingsonderwijs &amp; Sport</RepProjectName>
    <RepApaNotation xmlns="http://schemas.microsoft.com/sharepoint/v3" xsi:nil="true"/>
    <_dlc_DocId xmlns="7106a2ac-038a-457f-8b58-ec67130d9d6d">47XQ5P3E4USX-10-1641</_dlc_DocId>
    <_dlc_DocIdUrl xmlns="7106a2ac-038a-457f-8b58-ec67130d9d6d">
      <Url>http://downloads.slo.nl/_layouts/15/DocIdRedir.aspx?ID=47XQ5P3E4USX-10-1641</Url>
      <Description>47XQ5P3E4USX-10-1641</Description>
    </_dlc_DocIdUrl>
  </documentManagement>
</p:properties>
</file>

<file path=customXml/itemProps1.xml><?xml version="1.0" encoding="utf-8"?>
<ds:datastoreItem xmlns:ds="http://schemas.openxmlformats.org/officeDocument/2006/customXml" ds:itemID="{0F6378D4-6453-4CE3-BFE6-259AFD67CFA7}"/>
</file>

<file path=customXml/itemProps2.xml><?xml version="1.0" encoding="utf-8"?>
<ds:datastoreItem xmlns:ds="http://schemas.openxmlformats.org/officeDocument/2006/customXml" ds:itemID="{E8845054-DE33-4D77-8718-694A34CB0A35}"/>
</file>

<file path=customXml/itemProps3.xml><?xml version="1.0" encoding="utf-8"?>
<ds:datastoreItem xmlns:ds="http://schemas.openxmlformats.org/officeDocument/2006/customXml" ds:itemID="{DF4B9344-4D83-47FC-81CC-1A5E4D5E8199}"/>
</file>

<file path=customXml/itemProps4.xml><?xml version="1.0" encoding="utf-8"?>
<ds:datastoreItem xmlns:ds="http://schemas.openxmlformats.org/officeDocument/2006/customXml" ds:itemID="{825A7EFB-A602-4B30-839E-18F5729FCAE4}"/>
</file>

<file path=customXml/itemProps5.xml><?xml version="1.0" encoding="utf-8"?>
<ds:datastoreItem xmlns:ds="http://schemas.openxmlformats.org/officeDocument/2006/customXml" ds:itemID="{20109C31-66A7-4421-9917-83309340A05F}"/>
</file>

<file path=docProps/app.xml><?xml version="1.0" encoding="utf-8"?>
<Properties xmlns="http://schemas.openxmlformats.org/officeDocument/2006/extended-properties" xmlns:vt="http://schemas.openxmlformats.org/officeDocument/2006/docPropsVTypes">
  <Template>C97CAEE2.dotm</Template>
  <TotalTime>1</TotalTime>
  <Pages>19</Pages>
  <Words>1408</Words>
  <Characters>7745</Characters>
  <Application>Microsoft Office Word</Application>
  <DocSecurity>4</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Windesheim</Company>
  <LinksUpToDate>false</LinksUpToDate>
  <CharactersWithSpaces>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Teletop</dc:title>
  <dc:creator>Arnold Consten</dc:creator>
  <cp:lastModifiedBy>Evelien Veltman</cp:lastModifiedBy>
  <cp:revision>2</cp:revision>
  <cp:lastPrinted>2012-07-10T14:30:00Z</cp:lastPrinted>
  <dcterms:created xsi:type="dcterms:W3CDTF">2012-12-05T14:57:00Z</dcterms:created>
  <dcterms:modified xsi:type="dcterms:W3CDTF">2012-12-05T14:57:00Z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d8aa6075-21ce-431c-9621-1fca43facb5f</vt:lpwstr>
  </property>
  <property fmtid="{D5CDD505-2E9C-101B-9397-08002B2CF9AE}" pid="4" name="TaxKeyword">
    <vt:lpwstr/>
  </property>
  <property fmtid="{D5CDD505-2E9C-101B-9397-08002B2CF9AE}" pid="5" name="RepAreasOfExpertise">
    <vt:lpwstr>298;#Bewegingsonderwijs|89675bc3-25ac-43bd-bec1-246efaf8a2e5</vt:lpwstr>
  </property>
  <property fmtid="{D5CDD505-2E9C-101B-9397-08002B2CF9AE}" pid="6" name="RepDocumentType">
    <vt:lpwstr>9;#Professionaliseringsmateriaal|9c50b218-793b-4d8a-a1f8-c2d370edabf8</vt:lpwstr>
  </property>
  <property fmtid="{D5CDD505-2E9C-101B-9397-08002B2CF9AE}" pid="7" name="RepSectionSpecificTheme">
    <vt:lpwstr>436;#Toetsen en volgen|628b0407-3e2e-4416-a350-59456de6bd95</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347;#Bewegingsonderwijs en sport|9b533ed7-2783-467e-8de9-c5c201be90f8</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68;#Word-bestand|4e7f53eb-a521-4daf-93ad-035b41a9ede4</vt:lpwstr>
  </property>
  <property fmtid="{D5CDD505-2E9C-101B-9397-08002B2CF9AE}" pid="15" name="RepYear">
    <vt:lpwstr>98;#2012|952f47a8-1a49-412e-acaa-01aa4e526254</vt:lpwstr>
  </property>
</Properties>
</file>